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4A4A2" w14:textId="3260D520" w:rsidR="00EE1E19" w:rsidRDefault="00D1095B" w:rsidP="009F097C">
      <w:r>
        <w:rPr>
          <w:noProof/>
        </w:rPr>
        <w:drawing>
          <wp:inline distT="0" distB="0" distL="0" distR="0" wp14:anchorId="47DCE9FE" wp14:editId="5B88D0F0">
            <wp:extent cx="5731510" cy="3879850"/>
            <wp:effectExtent l="0" t="0" r="2540" b="6350"/>
            <wp:docPr id="228303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03353" name="Picture 228303353"/>
                    <pic:cNvPicPr/>
                  </pic:nvPicPr>
                  <pic:blipFill>
                    <a:blip r:embed="rId8">
                      <a:extLst>
                        <a:ext uri="{28A0092B-C50C-407E-A947-70E740481C1C}">
                          <a14:useLocalDpi xmlns:a14="http://schemas.microsoft.com/office/drawing/2010/main" val="0"/>
                        </a:ext>
                      </a:extLst>
                    </a:blip>
                    <a:stretch>
                      <a:fillRect/>
                    </a:stretch>
                  </pic:blipFill>
                  <pic:spPr>
                    <a:xfrm>
                      <a:off x="0" y="0"/>
                      <a:ext cx="5731510" cy="3879850"/>
                    </a:xfrm>
                    <a:prstGeom prst="rect">
                      <a:avLst/>
                    </a:prstGeom>
                  </pic:spPr>
                </pic:pic>
              </a:graphicData>
            </a:graphic>
          </wp:inline>
        </w:drawing>
      </w:r>
    </w:p>
    <w:p w14:paraId="50D77710" w14:textId="77777777" w:rsidR="00535F66" w:rsidRDefault="00EB587E" w:rsidP="00535F66">
      <w:pPr>
        <w:pStyle w:val="Heading1"/>
        <w:rPr>
          <w:sz w:val="52"/>
          <w:szCs w:val="52"/>
        </w:rPr>
      </w:pPr>
      <w:r w:rsidRPr="00EB587E">
        <w:rPr>
          <w:sz w:val="52"/>
          <w:szCs w:val="52"/>
        </w:rPr>
        <w:t>Robyn Brown &amp; The Indigo Collective</w:t>
      </w:r>
    </w:p>
    <w:p w14:paraId="107AFC1F" w14:textId="49DA2558" w:rsidR="009F097C" w:rsidRPr="00535F66" w:rsidRDefault="00971C00" w:rsidP="00535F66">
      <w:pPr>
        <w:pStyle w:val="Heading1"/>
        <w:rPr>
          <w:sz w:val="52"/>
          <w:szCs w:val="52"/>
        </w:rPr>
      </w:pPr>
      <w:r w:rsidRPr="00DC2143">
        <w:rPr>
          <w:rFonts w:asciiTheme="majorHAnsi" w:hAnsiTheme="majorHAnsi"/>
          <w:sz w:val="52"/>
          <w:szCs w:val="52"/>
        </w:rPr>
        <w:t>Swinging into the Sixties</w:t>
      </w:r>
    </w:p>
    <w:p w14:paraId="4FF130EB" w14:textId="7732EF10" w:rsidR="001F1489" w:rsidRPr="004C02C7" w:rsidRDefault="001F1489" w:rsidP="001F1489">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F77"/>
        <w:tblLook w:val="04A0" w:firstRow="1" w:lastRow="0" w:firstColumn="1" w:lastColumn="0" w:noHBand="0" w:noVBand="1"/>
      </w:tblPr>
      <w:tblGrid>
        <w:gridCol w:w="9016"/>
      </w:tblGrid>
      <w:tr w:rsidR="001F1489" w14:paraId="5B4BD742" w14:textId="77777777" w:rsidTr="001F1489">
        <w:tc>
          <w:tcPr>
            <w:tcW w:w="9016" w:type="dxa"/>
            <w:shd w:val="clear" w:color="auto" w:fill="E4FF77"/>
          </w:tcPr>
          <w:p w14:paraId="72EE9510" w14:textId="77777777" w:rsidR="001F1489" w:rsidRDefault="001F1489" w:rsidP="001F1489">
            <w:r>
              <w:br/>
              <w:t xml:space="preserve">Please note all marketing materials including print (posters, flyers, press advertising), broadcast (TV and radio ads) and digital (website, emails) require approval before being published or sent to print. </w:t>
            </w:r>
          </w:p>
          <w:p w14:paraId="45D98405" w14:textId="77777777" w:rsidR="001F1489" w:rsidRDefault="001F1489" w:rsidP="001F1489"/>
          <w:p w14:paraId="44AA7B5F" w14:textId="77777777" w:rsidR="001F1489" w:rsidRDefault="001F1489" w:rsidP="001F1489">
            <w:r>
              <w:t>Approvals should be sent to the marketing contact as listed below. Please allow a 24-hour turn around on all approvals.</w:t>
            </w:r>
            <w:r>
              <w:br/>
            </w:r>
          </w:p>
        </w:tc>
      </w:tr>
    </w:tbl>
    <w:p w14:paraId="078DE076" w14:textId="77777777" w:rsidR="004C02C7" w:rsidRDefault="004C02C7" w:rsidP="009F097C"/>
    <w:tbl>
      <w:tblPr>
        <w:tblStyle w:val="TableGrid"/>
        <w:tblW w:w="0" w:type="auto"/>
        <w:tblBorders>
          <w:top w:val="single" w:sz="2" w:space="0" w:color="00211E"/>
          <w:left w:val="none" w:sz="0" w:space="0" w:color="auto"/>
          <w:bottom w:val="single" w:sz="2" w:space="0" w:color="00211E"/>
          <w:right w:val="none" w:sz="0" w:space="0" w:color="auto"/>
          <w:insideH w:val="single" w:sz="2" w:space="0" w:color="00211E"/>
          <w:insideV w:val="single" w:sz="2" w:space="0" w:color="00211E"/>
        </w:tblBorders>
        <w:tblLook w:val="04A0" w:firstRow="1" w:lastRow="0" w:firstColumn="1" w:lastColumn="0" w:noHBand="0" w:noVBand="1"/>
      </w:tblPr>
      <w:tblGrid>
        <w:gridCol w:w="9026"/>
      </w:tblGrid>
      <w:tr w:rsidR="001F1489" w14:paraId="083A5BB6" w14:textId="77777777" w:rsidTr="00EC31DB">
        <w:tc>
          <w:tcPr>
            <w:tcW w:w="9026" w:type="dxa"/>
          </w:tcPr>
          <w:p w14:paraId="68E8CE67" w14:textId="77777777" w:rsidR="001F1489" w:rsidRDefault="001F1489" w:rsidP="001F1489">
            <w:pPr>
              <w:pStyle w:val="Heading2"/>
            </w:pPr>
            <w:r>
              <w:t>Marketing Contact</w:t>
            </w:r>
          </w:p>
          <w:p w14:paraId="464346D2" w14:textId="7ED5825C" w:rsidR="001F1489" w:rsidRDefault="00EB587E" w:rsidP="001F1489">
            <w:r>
              <w:t>Robyn Brown</w:t>
            </w:r>
          </w:p>
          <w:p w14:paraId="1E00B45E" w14:textId="0F76C28B" w:rsidR="001F1489" w:rsidRDefault="00EB587E" w:rsidP="001F1489">
            <w:r>
              <w:t>Blue Note Events</w:t>
            </w:r>
          </w:p>
          <w:p w14:paraId="1C1437F8" w14:textId="423B2F8D" w:rsidR="001F1489" w:rsidRDefault="00EB587E" w:rsidP="001F1489">
            <w:r>
              <w:t>info@sassyjazz.com.au</w:t>
            </w:r>
          </w:p>
          <w:p w14:paraId="4EB3D2F3" w14:textId="4E1D6EA6" w:rsidR="001F1489" w:rsidRDefault="00EB587E" w:rsidP="001F1489">
            <w:r>
              <w:t>0403 152 397</w:t>
            </w:r>
          </w:p>
          <w:p w14:paraId="63B09469" w14:textId="77777777" w:rsidR="001F1489" w:rsidRPr="001F1489" w:rsidRDefault="001F1489" w:rsidP="001F1489"/>
        </w:tc>
      </w:tr>
      <w:tr w:rsidR="001F1489" w14:paraId="5C2D122F" w14:textId="77777777" w:rsidTr="00EC31DB">
        <w:tc>
          <w:tcPr>
            <w:tcW w:w="9026" w:type="dxa"/>
          </w:tcPr>
          <w:p w14:paraId="3ABC82E6" w14:textId="77777777" w:rsidR="00B615D4" w:rsidRDefault="00B615D4" w:rsidP="001F1489">
            <w:pPr>
              <w:pStyle w:val="Heading2"/>
            </w:pPr>
          </w:p>
          <w:p w14:paraId="41DD073F" w14:textId="0A56B077" w:rsidR="001F1489" w:rsidRDefault="001F1489" w:rsidP="001F1489">
            <w:pPr>
              <w:pStyle w:val="Heading2"/>
            </w:pPr>
            <w:r>
              <w:lastRenderedPageBreak/>
              <w:t>Work Title</w:t>
            </w:r>
          </w:p>
          <w:p w14:paraId="5AADC419" w14:textId="77777777" w:rsidR="00DC2143" w:rsidRPr="00DC2143" w:rsidRDefault="00DC2143" w:rsidP="00DC2143"/>
          <w:p w14:paraId="40446D08" w14:textId="37279DC9" w:rsidR="00981387" w:rsidRPr="00981387" w:rsidRDefault="00981387" w:rsidP="00981387">
            <w:r>
              <w:t>Swinging into the Sixties</w:t>
            </w:r>
          </w:p>
          <w:p w14:paraId="576BC338" w14:textId="77777777" w:rsidR="001F1489" w:rsidRPr="001F1489" w:rsidRDefault="001F1489" w:rsidP="001F1489"/>
        </w:tc>
      </w:tr>
      <w:tr w:rsidR="001F1489" w14:paraId="016BD569" w14:textId="77777777" w:rsidTr="00EC31DB">
        <w:tc>
          <w:tcPr>
            <w:tcW w:w="9026" w:type="dxa"/>
          </w:tcPr>
          <w:p w14:paraId="481F82EB" w14:textId="77777777" w:rsidR="001F1489" w:rsidRDefault="001F1489" w:rsidP="001F1489">
            <w:pPr>
              <w:pStyle w:val="Heading2"/>
            </w:pPr>
            <w:r>
              <w:lastRenderedPageBreak/>
              <w:t>Artist/Company Name</w:t>
            </w:r>
          </w:p>
          <w:p w14:paraId="222BE5E7" w14:textId="77777777" w:rsidR="00DC2143" w:rsidRPr="00DC2143" w:rsidRDefault="00DC2143" w:rsidP="00DC2143"/>
          <w:p w14:paraId="07F6C51E" w14:textId="6CCB48A8" w:rsidR="00981387" w:rsidRPr="00981387" w:rsidRDefault="00981387" w:rsidP="00981387">
            <w:r>
              <w:t>Robyn Brown &amp; The Indigo Collective</w:t>
            </w:r>
          </w:p>
          <w:p w14:paraId="7BEE5625" w14:textId="77777777" w:rsidR="001F1489" w:rsidRDefault="001F1489" w:rsidP="009F097C"/>
        </w:tc>
      </w:tr>
      <w:tr w:rsidR="001F1489" w14:paraId="079D4F2A" w14:textId="77777777" w:rsidTr="00EC31DB">
        <w:tc>
          <w:tcPr>
            <w:tcW w:w="9026" w:type="dxa"/>
          </w:tcPr>
          <w:p w14:paraId="20E6DC50" w14:textId="77777777" w:rsidR="001F1489" w:rsidRDefault="001F1489" w:rsidP="001F1489">
            <w:pPr>
              <w:pStyle w:val="Heading2"/>
            </w:pPr>
            <w:r>
              <w:t>Touring Organisation</w:t>
            </w:r>
          </w:p>
          <w:p w14:paraId="1DA87704" w14:textId="77777777" w:rsidR="00DC2143" w:rsidRPr="00DC2143" w:rsidRDefault="00DC2143" w:rsidP="00DC2143"/>
          <w:p w14:paraId="539EA142" w14:textId="5DEC362F" w:rsidR="00981387" w:rsidRDefault="00981387" w:rsidP="009F097C">
            <w:r>
              <w:t>Blue Note Events</w:t>
            </w:r>
          </w:p>
        </w:tc>
      </w:tr>
      <w:tr w:rsidR="001F1489" w14:paraId="37EF4547" w14:textId="77777777" w:rsidTr="00EC31DB">
        <w:tc>
          <w:tcPr>
            <w:tcW w:w="9026" w:type="dxa"/>
          </w:tcPr>
          <w:p w14:paraId="38F2A286" w14:textId="77777777" w:rsidR="001F1489" w:rsidRDefault="001F1489" w:rsidP="001F1489">
            <w:pPr>
              <w:pStyle w:val="Heading2"/>
            </w:pPr>
            <w:r>
              <w:t>Presentation Line &amp; Billing</w:t>
            </w:r>
          </w:p>
          <w:p w14:paraId="5641E6E1" w14:textId="77777777" w:rsidR="00981387" w:rsidRPr="00981387" w:rsidRDefault="00981387" w:rsidP="00981387"/>
          <w:p w14:paraId="4F51C539" w14:textId="3FCE319F" w:rsidR="004C02C7" w:rsidRPr="00E72A24" w:rsidRDefault="00AE433D" w:rsidP="001F1489">
            <w:r w:rsidRPr="00E72A24">
              <w:t xml:space="preserve">[Your venue] and </w:t>
            </w:r>
            <w:r w:rsidR="00981387" w:rsidRPr="00E72A24">
              <w:t xml:space="preserve">Blue Note Events </w:t>
            </w:r>
            <w:r w:rsidRPr="00E72A24">
              <w:t>present</w:t>
            </w:r>
          </w:p>
          <w:p w14:paraId="0F07EDAF" w14:textId="44E41A03" w:rsidR="00AE433D" w:rsidRPr="00E72A24" w:rsidRDefault="00981387" w:rsidP="001F1489">
            <w:r w:rsidRPr="00E72A24">
              <w:t>Robyn Brown &amp; The Indigo Collective - Swinging into the Sixties</w:t>
            </w:r>
          </w:p>
          <w:p w14:paraId="3E35FB1C" w14:textId="77777777" w:rsidR="00AE433D" w:rsidRPr="001F1489" w:rsidRDefault="00AE433D" w:rsidP="001F1489"/>
        </w:tc>
      </w:tr>
      <w:tr w:rsidR="004C02C7" w14:paraId="69F21105" w14:textId="77777777" w:rsidTr="00EC31DB">
        <w:tc>
          <w:tcPr>
            <w:tcW w:w="9026" w:type="dxa"/>
          </w:tcPr>
          <w:p w14:paraId="3E051281" w14:textId="77777777" w:rsidR="004C02C7" w:rsidRDefault="004C02C7" w:rsidP="004C02C7">
            <w:pPr>
              <w:pStyle w:val="Heading2"/>
            </w:pPr>
            <w:r>
              <w:t xml:space="preserve">Artform </w:t>
            </w:r>
          </w:p>
          <w:p w14:paraId="015F20FD" w14:textId="77777777" w:rsidR="001670D8" w:rsidRPr="001670D8" w:rsidRDefault="001670D8" w:rsidP="001670D8"/>
          <w:p w14:paraId="34000519" w14:textId="77777777" w:rsidR="004C02C7" w:rsidRDefault="004C02C7" w:rsidP="004C02C7">
            <w:pPr>
              <w:pStyle w:val="ListParagraph"/>
              <w:numPr>
                <w:ilvl w:val="0"/>
                <w:numId w:val="2"/>
              </w:numPr>
            </w:pPr>
            <w:r>
              <w:t>Live Music (Contemporary / Popular)</w:t>
            </w:r>
          </w:p>
          <w:p w14:paraId="199E5365" w14:textId="77777777" w:rsidR="004C02C7" w:rsidRPr="004C02C7" w:rsidRDefault="004C02C7" w:rsidP="00981387">
            <w:pPr>
              <w:pStyle w:val="ListParagraph"/>
            </w:pPr>
          </w:p>
        </w:tc>
      </w:tr>
      <w:tr w:rsidR="004C02C7" w14:paraId="0E20CB2D" w14:textId="77777777" w:rsidTr="00EC31DB">
        <w:tc>
          <w:tcPr>
            <w:tcW w:w="9026" w:type="dxa"/>
          </w:tcPr>
          <w:p w14:paraId="0683EA07" w14:textId="77777777" w:rsidR="004C02C7" w:rsidRDefault="004C02C7" w:rsidP="004C02C7">
            <w:pPr>
              <w:pStyle w:val="Heading2"/>
            </w:pPr>
            <w:r>
              <w:t>Performance Duration</w:t>
            </w:r>
          </w:p>
          <w:p w14:paraId="307E1AB7" w14:textId="77777777" w:rsidR="001670D8" w:rsidRPr="001670D8" w:rsidRDefault="001670D8" w:rsidP="001670D8"/>
          <w:p w14:paraId="4AEE1546" w14:textId="157540E8" w:rsidR="00981387" w:rsidRPr="00981387" w:rsidRDefault="00981387" w:rsidP="00981387">
            <w:r>
              <w:t xml:space="preserve">120 mins (plus </w:t>
            </w:r>
            <w:proofErr w:type="gramStart"/>
            <w:r>
              <w:t>20 minute</w:t>
            </w:r>
            <w:proofErr w:type="gramEnd"/>
            <w:r>
              <w:t xml:space="preserve"> </w:t>
            </w:r>
            <w:proofErr w:type="gramStart"/>
            <w:r>
              <w:t>interval)</w:t>
            </w:r>
            <w:r w:rsidR="00FA5761">
              <w:t xml:space="preserve">   </w:t>
            </w:r>
            <w:proofErr w:type="gramEnd"/>
            <w:r w:rsidR="00FA5761">
              <w:t xml:space="preserve">(Can also do a </w:t>
            </w:r>
            <w:proofErr w:type="gramStart"/>
            <w:r w:rsidR="00FA5761">
              <w:t>60 minute</w:t>
            </w:r>
            <w:proofErr w:type="gramEnd"/>
            <w:r w:rsidR="00FA5761">
              <w:t xml:space="preserve"> show </w:t>
            </w:r>
            <w:proofErr w:type="gramStart"/>
            <w:r w:rsidR="00FA5761">
              <w:t>–  no</w:t>
            </w:r>
            <w:proofErr w:type="gramEnd"/>
            <w:r w:rsidR="00FA5761">
              <w:t xml:space="preserve"> interval)</w:t>
            </w:r>
          </w:p>
          <w:p w14:paraId="0DB5AFAA" w14:textId="77777777" w:rsidR="004C02C7" w:rsidRPr="004C02C7" w:rsidRDefault="004C02C7" w:rsidP="004C02C7"/>
        </w:tc>
      </w:tr>
      <w:tr w:rsidR="004C02C7" w14:paraId="55F99A60" w14:textId="77777777" w:rsidTr="00EC31DB">
        <w:tc>
          <w:tcPr>
            <w:tcW w:w="9026" w:type="dxa"/>
          </w:tcPr>
          <w:p w14:paraId="1B1F3C97" w14:textId="77777777" w:rsidR="00AE433D" w:rsidRDefault="004C02C7" w:rsidP="00AE433D">
            <w:pPr>
              <w:pStyle w:val="Heading2"/>
            </w:pPr>
            <w:r>
              <w:t>Age Suitability</w:t>
            </w:r>
            <w:r w:rsidR="00AE433D">
              <w:t>/Warnings</w:t>
            </w:r>
          </w:p>
          <w:p w14:paraId="4A553405" w14:textId="77777777" w:rsidR="001670D8" w:rsidRPr="001670D8" w:rsidRDefault="001670D8" w:rsidP="001670D8"/>
          <w:p w14:paraId="22D903F3" w14:textId="28374403" w:rsidR="00981387" w:rsidRPr="00981387" w:rsidRDefault="00981387" w:rsidP="00981387">
            <w:r>
              <w:t>All ages – no warnings</w:t>
            </w:r>
          </w:p>
          <w:p w14:paraId="18642C06" w14:textId="77777777" w:rsidR="004C02C7" w:rsidRPr="004C02C7" w:rsidRDefault="004C02C7" w:rsidP="004C02C7"/>
        </w:tc>
      </w:tr>
      <w:tr w:rsidR="004C02C7" w14:paraId="26E3151A" w14:textId="77777777" w:rsidTr="00EC31DB">
        <w:tc>
          <w:tcPr>
            <w:tcW w:w="9026" w:type="dxa"/>
          </w:tcPr>
          <w:p w14:paraId="63A4378E" w14:textId="77777777" w:rsidR="004C02C7" w:rsidRDefault="004C02C7" w:rsidP="004C02C7">
            <w:pPr>
              <w:pStyle w:val="Heading2"/>
            </w:pPr>
            <w:r>
              <w:t xml:space="preserve">Marketing </w:t>
            </w:r>
            <w:r w:rsidR="00AE433D">
              <w:t>Copy - Tag Line</w:t>
            </w:r>
            <w:r>
              <w:t xml:space="preserve"> </w:t>
            </w:r>
          </w:p>
          <w:p w14:paraId="73DED6FC" w14:textId="77777777" w:rsidR="001670D8" w:rsidRPr="001670D8" w:rsidRDefault="001670D8" w:rsidP="001670D8"/>
          <w:p w14:paraId="0A3824A9" w14:textId="74787F80" w:rsidR="004C02C7" w:rsidRPr="004C02C7" w:rsidRDefault="001670D8" w:rsidP="004C02C7">
            <w:r w:rsidRPr="00FA65AA">
              <w:t>Where the Swinging Sixties Meet Jazz – Timeless Hits, Reimagined."</w:t>
            </w:r>
          </w:p>
        </w:tc>
      </w:tr>
      <w:tr w:rsidR="004C02C7" w14:paraId="748C3057" w14:textId="77777777" w:rsidTr="00EC31DB">
        <w:tc>
          <w:tcPr>
            <w:tcW w:w="9026" w:type="dxa"/>
          </w:tcPr>
          <w:p w14:paraId="4660351E" w14:textId="77777777" w:rsidR="00B615D4" w:rsidRDefault="00B615D4" w:rsidP="004C02C7">
            <w:pPr>
              <w:pStyle w:val="Heading2"/>
            </w:pPr>
          </w:p>
          <w:p w14:paraId="70AD58A4" w14:textId="6CF677D6" w:rsidR="004C02C7" w:rsidRDefault="004C02C7" w:rsidP="004C02C7">
            <w:pPr>
              <w:pStyle w:val="Heading2"/>
            </w:pPr>
            <w:r>
              <w:t>Marketing Copy</w:t>
            </w:r>
          </w:p>
          <w:p w14:paraId="2CC2C893" w14:textId="77777777" w:rsidR="001670D8" w:rsidRPr="001670D8" w:rsidRDefault="001670D8" w:rsidP="001670D8"/>
          <w:p w14:paraId="1156F8B8" w14:textId="12A16DD4" w:rsidR="00AF31A2" w:rsidRDefault="00AF31A2" w:rsidP="00AF31A2">
            <w:r w:rsidRPr="00B72D6D">
              <w:rPr>
                <w:lang w:val="en-US"/>
              </w:rPr>
              <w:t xml:space="preserve">The 1960s were a time </w:t>
            </w:r>
            <w:r w:rsidRPr="00B72D6D">
              <w:t xml:space="preserve">of change and exploration, cultural innovation, and global challenges. A time of mini-skirts and </w:t>
            </w:r>
            <w:proofErr w:type="gramStart"/>
            <w:r w:rsidRPr="00B72D6D">
              <w:t xml:space="preserve">Go </w:t>
            </w:r>
            <w:proofErr w:type="spellStart"/>
            <w:r w:rsidRPr="00B72D6D">
              <w:t>Go</w:t>
            </w:r>
            <w:proofErr w:type="spellEnd"/>
            <w:proofErr w:type="gramEnd"/>
            <w:r w:rsidRPr="00B72D6D">
              <w:t xml:space="preserve"> Boots, mop tops and mod scooters.  Drawing inspiration from this time of musical innovation, Robyn Brown </w:t>
            </w:r>
            <w:r>
              <w:t>&amp; The Indigo Collective</w:t>
            </w:r>
            <w:r w:rsidRPr="00B72D6D">
              <w:t xml:space="preserve"> have brought together some of the pop and jazz hits of the 60s and reinterpreted them with a jazz</w:t>
            </w:r>
            <w:r>
              <w:t>, soul</w:t>
            </w:r>
            <w:r w:rsidRPr="00B72D6D">
              <w:t xml:space="preserve"> and funk twist.  Swing along and enjoy this trip down memory lane and reminisce with some of your favourite tunes.  </w:t>
            </w:r>
          </w:p>
          <w:p w14:paraId="452E6F62" w14:textId="67A0728A" w:rsidR="004C02C7" w:rsidRPr="004C02C7" w:rsidRDefault="004C02C7" w:rsidP="004C02C7">
            <w:pPr>
              <w:rPr>
                <w:i/>
                <w:iCs/>
              </w:rPr>
            </w:pPr>
          </w:p>
          <w:p w14:paraId="2173DA58" w14:textId="77777777" w:rsidR="004C02C7" w:rsidRPr="004C02C7" w:rsidRDefault="004C02C7" w:rsidP="004C02C7"/>
        </w:tc>
      </w:tr>
      <w:tr w:rsidR="004C02C7" w14:paraId="74671E20" w14:textId="77777777" w:rsidTr="00EC31DB">
        <w:tc>
          <w:tcPr>
            <w:tcW w:w="9026" w:type="dxa"/>
          </w:tcPr>
          <w:p w14:paraId="412779A8" w14:textId="54BCD52C" w:rsidR="004C02C7" w:rsidRDefault="004C02C7" w:rsidP="004C02C7">
            <w:pPr>
              <w:pStyle w:val="Heading2"/>
            </w:pPr>
            <w:r>
              <w:t>Marketing Copy</w:t>
            </w:r>
            <w:r w:rsidR="00AE433D">
              <w:t xml:space="preserve"> </w:t>
            </w:r>
            <w:r w:rsidR="001670D8">
              <w:t>–</w:t>
            </w:r>
            <w:r w:rsidR="00AE433D">
              <w:t xml:space="preserve"> Extended</w:t>
            </w:r>
          </w:p>
          <w:p w14:paraId="05443A21" w14:textId="77777777" w:rsidR="001670D8" w:rsidRPr="001670D8" w:rsidRDefault="001670D8" w:rsidP="001670D8"/>
          <w:p w14:paraId="5C41318A" w14:textId="39F8A367" w:rsidR="00AF31A2" w:rsidRDefault="00AF31A2" w:rsidP="00AF31A2">
            <w:pPr>
              <w:rPr>
                <w:rStyle w:val="ky2igmncmogjharherah"/>
              </w:rPr>
            </w:pPr>
            <w:bookmarkStart w:id="0" w:name="_Hlk202438538"/>
            <w:r>
              <w:rPr>
                <w:lang w:val="en-US"/>
              </w:rPr>
              <w:lastRenderedPageBreak/>
              <w:t xml:space="preserve">The 1960s were a time </w:t>
            </w:r>
            <w:r>
              <w:rPr>
                <w:rStyle w:val="ky2igmncmogjharherah"/>
              </w:rPr>
              <w:t>of change and exploration, cultural innovation, and global challenges. A time of mini-skirts and Go</w:t>
            </w:r>
            <w:r w:rsidR="00FA1FBC">
              <w:rPr>
                <w:rStyle w:val="ky2igmncmogjharherah"/>
              </w:rPr>
              <w:t>-</w:t>
            </w:r>
            <w:r>
              <w:rPr>
                <w:rStyle w:val="ky2igmncmogjharherah"/>
              </w:rPr>
              <w:t xml:space="preserve">Go Boots, mop tops and mod scooters.  The 60s brought us the Beatles, pop hits such as Sunshine Superman and California Dreaming, and jazz-fusion hits such as Mercy, Mercy, Mercy and The </w:t>
            </w:r>
            <w:proofErr w:type="gramStart"/>
            <w:r>
              <w:rPr>
                <w:rStyle w:val="ky2igmncmogjharherah"/>
              </w:rPr>
              <w:t>In</w:t>
            </w:r>
            <w:proofErr w:type="gramEnd"/>
            <w:r>
              <w:rPr>
                <w:rStyle w:val="ky2igmncmogjharherah"/>
              </w:rPr>
              <w:t xml:space="preserve"> Crowd.  </w:t>
            </w:r>
          </w:p>
          <w:p w14:paraId="55D810F4" w14:textId="77777777" w:rsidR="00882899" w:rsidRDefault="00882899" w:rsidP="00AF31A2">
            <w:pPr>
              <w:rPr>
                <w:rStyle w:val="ky2igmncmogjharherah"/>
              </w:rPr>
            </w:pPr>
          </w:p>
          <w:p w14:paraId="7F1BCD2A" w14:textId="2925D0C8" w:rsidR="00882899" w:rsidRDefault="00882899" w:rsidP="00882899">
            <w:pPr>
              <w:rPr>
                <w:rStyle w:val="ky2igmncmogjharherah"/>
              </w:rPr>
            </w:pPr>
            <w:r>
              <w:rPr>
                <w:rStyle w:val="ky2igmncmogjharherah"/>
              </w:rPr>
              <w:t xml:space="preserve">Drawing inspiration from this time of musical innovation, Robyn Brown &amp; The Indigo Collective have created incredible versions of the pop and jazz hits of the Sixties and reinterpreted them with a jazz, soul and funk twist.  From a soulful version of California </w:t>
            </w:r>
            <w:proofErr w:type="spellStart"/>
            <w:r>
              <w:rPr>
                <w:rStyle w:val="ky2igmncmogjharherah"/>
              </w:rPr>
              <w:t>Dreamin</w:t>
            </w:r>
            <w:proofErr w:type="spellEnd"/>
            <w:r>
              <w:rPr>
                <w:rStyle w:val="ky2igmncmogjharherah"/>
              </w:rPr>
              <w:t>’, to a Beatles hit done in a swing style, Sunshine Superman with a 7/8 groove or a funky version of The Beat Goes On, you’ll hear some of your favourite tunes performed with sophisticated musicality and a great sense of fun.</w:t>
            </w:r>
          </w:p>
          <w:bookmarkEnd w:id="0"/>
          <w:p w14:paraId="2E85185D" w14:textId="77777777" w:rsidR="00882899" w:rsidRDefault="00882899" w:rsidP="00882899">
            <w:pPr>
              <w:rPr>
                <w:rStyle w:val="ky2igmncmogjharherah"/>
              </w:rPr>
            </w:pPr>
          </w:p>
          <w:p w14:paraId="1318DCC5" w14:textId="43046A79" w:rsidR="00AF31A2" w:rsidRDefault="00AF31A2" w:rsidP="00AF31A2">
            <w:pPr>
              <w:rPr>
                <w:rStyle w:val="ky2igmncmogjharherah"/>
              </w:rPr>
            </w:pPr>
            <w:r>
              <w:rPr>
                <w:rStyle w:val="ky2igmncmogjharherah"/>
              </w:rPr>
              <w:t>Swing along and enjoy this trip down memory lane and reminisce with some of your favourite tunes.  Robyn, together with outstanding musicians Peter Walters, Ross Nixon, Phil Hayter and Trent Bry</w:t>
            </w:r>
            <w:r w:rsidR="00E72A24">
              <w:rPr>
                <w:rStyle w:val="ky2igmncmogjharherah"/>
              </w:rPr>
              <w:t>s</w:t>
            </w:r>
            <w:r>
              <w:rPr>
                <w:rStyle w:val="ky2igmncmogjharherah"/>
              </w:rPr>
              <w:t>on-Dean have been performing to sell-out shows around QLD and now bring this celebration of the Sixties to your venue.</w:t>
            </w:r>
          </w:p>
          <w:p w14:paraId="32A80F7E" w14:textId="77777777" w:rsidR="004C02C7" w:rsidRPr="004C02C7" w:rsidRDefault="004C02C7" w:rsidP="004C02C7"/>
        </w:tc>
      </w:tr>
      <w:tr w:rsidR="004C02C7" w14:paraId="41904915" w14:textId="77777777" w:rsidTr="00EC31DB">
        <w:tc>
          <w:tcPr>
            <w:tcW w:w="9026" w:type="dxa"/>
          </w:tcPr>
          <w:p w14:paraId="32FBAB29" w14:textId="77777777" w:rsidR="004C02C7" w:rsidRDefault="004C02C7" w:rsidP="004C02C7">
            <w:pPr>
              <w:pStyle w:val="Heading2"/>
            </w:pPr>
            <w:r>
              <w:lastRenderedPageBreak/>
              <w:t>Media Quotes</w:t>
            </w:r>
          </w:p>
          <w:p w14:paraId="40BAF041" w14:textId="77777777" w:rsidR="00E51030" w:rsidRPr="00E51030" w:rsidRDefault="00E51030" w:rsidP="00E51030"/>
          <w:p w14:paraId="27B6B8BB" w14:textId="194E7A47" w:rsidR="00E51030" w:rsidRPr="005C1D73" w:rsidRDefault="00E51030" w:rsidP="00E51030">
            <w:pPr>
              <w:rPr>
                <w:bCs/>
                <w:i/>
                <w:iCs/>
              </w:rPr>
            </w:pPr>
            <w:r w:rsidRPr="005C1D73">
              <w:rPr>
                <w:bCs/>
                <w:i/>
                <w:iCs/>
              </w:rPr>
              <w:t>“A gifted vocalist of sultriness and style who plays off the band sharing a common joy of improvisation, Brown suffuses the blues with elegance and jazz with attitude.”</w:t>
            </w:r>
            <w:r>
              <w:rPr>
                <w:bCs/>
                <w:i/>
                <w:iCs/>
              </w:rPr>
              <w:t xml:space="preserve"> Roots magazine</w:t>
            </w:r>
          </w:p>
          <w:p w14:paraId="5320ADC1" w14:textId="77777777" w:rsidR="00E51030" w:rsidRPr="00E51030" w:rsidRDefault="00E51030" w:rsidP="00E51030"/>
          <w:p w14:paraId="7BE20F58" w14:textId="77777777" w:rsidR="004C02C7" w:rsidRDefault="004C02C7" w:rsidP="004C02C7"/>
          <w:p w14:paraId="2A739FCD" w14:textId="77777777" w:rsidR="004C02C7" w:rsidRDefault="004C02C7" w:rsidP="004C02C7">
            <w:pPr>
              <w:pStyle w:val="Heading2"/>
            </w:pPr>
            <w:r>
              <w:t>Audience Quotes</w:t>
            </w:r>
          </w:p>
          <w:p w14:paraId="2FD39FEC" w14:textId="77777777" w:rsidR="00E51030" w:rsidRPr="00E51030" w:rsidRDefault="00E51030" w:rsidP="00E51030"/>
          <w:p w14:paraId="469CDDA4" w14:textId="77777777" w:rsidR="007202BA" w:rsidRDefault="007202BA" w:rsidP="007202BA">
            <w:r>
              <w:t xml:space="preserve">“We loved it!”  </w:t>
            </w:r>
          </w:p>
          <w:p w14:paraId="269836AE" w14:textId="77777777" w:rsidR="007202BA" w:rsidRDefault="007202BA" w:rsidP="007202BA">
            <w:r>
              <w:t xml:space="preserve">“Please come back again” </w:t>
            </w:r>
          </w:p>
          <w:p w14:paraId="311B6472" w14:textId="77777777" w:rsidR="007202BA" w:rsidRDefault="007202BA" w:rsidP="007202BA">
            <w:r>
              <w:t>“</w:t>
            </w:r>
            <w:r w:rsidRPr="007202BA">
              <w:t>Thanks. Loved the 60s style of music</w:t>
            </w:r>
            <w:r>
              <w:t xml:space="preserve">.  </w:t>
            </w:r>
            <w:r w:rsidRPr="007202BA">
              <w:t>Would love a recording</w:t>
            </w:r>
            <w:r>
              <w:t xml:space="preserve">” </w:t>
            </w:r>
          </w:p>
          <w:p w14:paraId="34EDA965" w14:textId="3876655D" w:rsidR="007202BA" w:rsidRDefault="007202BA" w:rsidP="007202BA">
            <w:r>
              <w:t xml:space="preserve"> “Loved your show.  Next time you come, can you do Bob Dylan?”</w:t>
            </w:r>
          </w:p>
          <w:p w14:paraId="49E584DD" w14:textId="41C646EA" w:rsidR="007202BA" w:rsidRDefault="007202BA" w:rsidP="007202BA">
            <w:r>
              <w:t>“The musicians are brilliant”</w:t>
            </w:r>
          </w:p>
          <w:p w14:paraId="593EE7E8" w14:textId="13B8B177" w:rsidR="007202BA" w:rsidRPr="007202BA" w:rsidRDefault="007202BA" w:rsidP="007202BA">
            <w:r>
              <w:t>“That was fantastic!  Loved all the 60s songs”</w:t>
            </w:r>
          </w:p>
          <w:p w14:paraId="168E1873" w14:textId="1C8848F5" w:rsidR="00AF31A2" w:rsidRPr="00AF31A2" w:rsidRDefault="00AF31A2" w:rsidP="00AF31A2"/>
          <w:p w14:paraId="30C646A1" w14:textId="77777777" w:rsidR="00AE433D" w:rsidRPr="00AE433D" w:rsidRDefault="00AE433D" w:rsidP="00AE433D"/>
        </w:tc>
      </w:tr>
      <w:tr w:rsidR="004C02C7" w14:paraId="59EE1B05" w14:textId="77777777" w:rsidTr="00EC31DB">
        <w:tc>
          <w:tcPr>
            <w:tcW w:w="9026" w:type="dxa"/>
          </w:tcPr>
          <w:p w14:paraId="5758F785" w14:textId="77777777" w:rsidR="00B615D4" w:rsidRDefault="00B615D4" w:rsidP="004C02C7">
            <w:pPr>
              <w:pStyle w:val="Heading2"/>
            </w:pPr>
          </w:p>
          <w:p w14:paraId="62A94721" w14:textId="77777777" w:rsidR="00B615D4" w:rsidRDefault="00B615D4" w:rsidP="004C02C7">
            <w:pPr>
              <w:pStyle w:val="Heading2"/>
            </w:pPr>
          </w:p>
          <w:p w14:paraId="5750861E" w14:textId="0B1C95BE" w:rsidR="004C02C7" w:rsidRDefault="004C02C7" w:rsidP="004C02C7">
            <w:pPr>
              <w:pStyle w:val="Heading2"/>
            </w:pPr>
            <w:r>
              <w:t>Image</w:t>
            </w:r>
            <w:r w:rsidR="005E2A54">
              <w:t>s</w:t>
            </w:r>
          </w:p>
          <w:p w14:paraId="6ABC0A1F" w14:textId="77777777" w:rsidR="005E2A54" w:rsidRPr="005E2A54" w:rsidRDefault="005E2A54" w:rsidP="005E2A54"/>
          <w:p w14:paraId="4735FE6C" w14:textId="7B7E06E3" w:rsidR="004C02C7" w:rsidRDefault="004C02C7" w:rsidP="004C02C7">
            <w:r>
              <w:t>A selection of high</w:t>
            </w:r>
            <w:r w:rsidR="00DC2143">
              <w:t>-</w:t>
            </w:r>
            <w:r>
              <w:t xml:space="preserve">res images </w:t>
            </w:r>
            <w:proofErr w:type="gramStart"/>
            <w:r>
              <w:t>are</w:t>
            </w:r>
            <w:proofErr w:type="gramEnd"/>
            <w:r>
              <w:t xml:space="preserve"> available to download</w:t>
            </w:r>
            <w:r w:rsidR="005E2A54">
              <w:t>:</w:t>
            </w:r>
            <w:r>
              <w:t xml:space="preserve"> </w:t>
            </w:r>
            <w:hyperlink r:id="rId9" w:history="1">
              <w:r w:rsidR="005E2A54" w:rsidRPr="00AF79EF">
                <w:rPr>
                  <w:rStyle w:val="Hyperlink"/>
                </w:rPr>
                <w:t>https://drive.google.com/drive/folders/1HzR2jgWr1ct</w:t>
              </w:r>
              <w:r w:rsidR="005E2A54" w:rsidRPr="00AF79EF">
                <w:rPr>
                  <w:rStyle w:val="Hyperlink"/>
                </w:rPr>
                <w:t>N</w:t>
              </w:r>
              <w:r w:rsidR="005E2A54" w:rsidRPr="00AF79EF">
                <w:rPr>
                  <w:rStyle w:val="Hyperlink"/>
                </w:rPr>
                <w:t>ZCuMH_HVfss2KOZcOKl_?usp=sharing</w:t>
              </w:r>
            </w:hyperlink>
            <w:r w:rsidR="005E2A54">
              <w:t xml:space="preserve"> </w:t>
            </w:r>
          </w:p>
          <w:p w14:paraId="6D342973" w14:textId="77777777" w:rsidR="004C02C7" w:rsidRDefault="004C02C7" w:rsidP="004C02C7">
            <w:pPr>
              <w:rPr>
                <w:i/>
                <w:iCs/>
              </w:rPr>
            </w:pPr>
          </w:p>
          <w:p w14:paraId="0527069C" w14:textId="77777777" w:rsidR="004C02C7" w:rsidRDefault="004C02C7" w:rsidP="004C02C7">
            <w:pPr>
              <w:pStyle w:val="Heading2"/>
            </w:pPr>
            <w:r>
              <w:t>Image Credits</w:t>
            </w:r>
          </w:p>
          <w:p w14:paraId="45353C74" w14:textId="4B9091ED" w:rsidR="004C02C7" w:rsidRDefault="004C02C7" w:rsidP="004C02C7">
            <w:r w:rsidRPr="004C02C7">
              <w:t xml:space="preserve">Please ensure images are credited as </w:t>
            </w:r>
            <w:r w:rsidR="00426200">
              <w:t>“</w:t>
            </w:r>
            <w:r w:rsidR="00A526CD">
              <w:t xml:space="preserve">photo by </w:t>
            </w:r>
            <w:r w:rsidR="00B92CE8">
              <w:t>Ben Lockens</w:t>
            </w:r>
            <w:r w:rsidR="00426200">
              <w:t>”</w:t>
            </w:r>
          </w:p>
          <w:p w14:paraId="265D074F" w14:textId="77777777" w:rsidR="004C02C7" w:rsidRPr="004C02C7" w:rsidRDefault="004C02C7" w:rsidP="004C02C7"/>
        </w:tc>
      </w:tr>
      <w:tr w:rsidR="004C02C7" w14:paraId="63E01D81" w14:textId="77777777" w:rsidTr="00EC31DB">
        <w:tc>
          <w:tcPr>
            <w:tcW w:w="9026" w:type="dxa"/>
          </w:tcPr>
          <w:p w14:paraId="1E8F66EF" w14:textId="77777777" w:rsidR="004C02C7" w:rsidRDefault="004C02C7" w:rsidP="004C02C7">
            <w:pPr>
              <w:pStyle w:val="Heading2"/>
            </w:pPr>
            <w:r>
              <w:t>Footage / Audio</w:t>
            </w:r>
          </w:p>
          <w:p w14:paraId="4F5A525E" w14:textId="7B995748" w:rsidR="004C02C7" w:rsidRPr="00426200" w:rsidRDefault="00426200" w:rsidP="004C02C7">
            <w:pPr>
              <w:pStyle w:val="ListParagraph"/>
              <w:numPr>
                <w:ilvl w:val="0"/>
                <w:numId w:val="4"/>
              </w:numPr>
              <w:rPr>
                <w:color w:val="000000" w:themeColor="text1"/>
              </w:rPr>
            </w:pPr>
            <w:hyperlink r:id="rId10" w:history="1">
              <w:r w:rsidRPr="00DC0B5E">
                <w:rPr>
                  <w:rStyle w:val="Hyperlink"/>
                  <w:color w:val="345964" w:themeColor="hyperlink" w:themeShade="BF"/>
                </w:rPr>
                <w:t>https://www.youtube.com/watch?v=uQ5opRek3Wc</w:t>
              </w:r>
            </w:hyperlink>
            <w:r>
              <w:rPr>
                <w:color w:val="77206D" w:themeColor="accent5" w:themeShade="BF"/>
              </w:rPr>
              <w:t xml:space="preserve"> </w:t>
            </w:r>
            <w:r>
              <w:rPr>
                <w:color w:val="000000" w:themeColor="text1"/>
              </w:rPr>
              <w:t xml:space="preserve">I Heard it Through </w:t>
            </w:r>
            <w:proofErr w:type="gramStart"/>
            <w:r>
              <w:rPr>
                <w:color w:val="000000" w:themeColor="text1"/>
              </w:rPr>
              <w:t>The</w:t>
            </w:r>
            <w:proofErr w:type="gramEnd"/>
            <w:r>
              <w:rPr>
                <w:color w:val="000000" w:themeColor="text1"/>
              </w:rPr>
              <w:t xml:space="preserve"> Grapevine</w:t>
            </w:r>
          </w:p>
          <w:p w14:paraId="2C211D40" w14:textId="22682E69" w:rsidR="00426200" w:rsidRPr="00426200" w:rsidRDefault="00426200" w:rsidP="004C02C7">
            <w:pPr>
              <w:pStyle w:val="ListParagraph"/>
              <w:numPr>
                <w:ilvl w:val="0"/>
                <w:numId w:val="4"/>
              </w:numPr>
              <w:rPr>
                <w:color w:val="000000" w:themeColor="text1"/>
              </w:rPr>
            </w:pPr>
            <w:hyperlink r:id="rId11" w:history="1">
              <w:r w:rsidRPr="00426200">
                <w:rPr>
                  <w:rStyle w:val="Hyperlink"/>
                  <w:color w:val="77206D" w:themeColor="accent5" w:themeShade="BF"/>
                </w:rPr>
                <w:t>https://youtu.be/MecTleqT9fY</w:t>
              </w:r>
            </w:hyperlink>
            <w:r w:rsidRPr="00426200">
              <w:rPr>
                <w:color w:val="000000" w:themeColor="text1"/>
              </w:rPr>
              <w:t xml:space="preserve">  Sixties show sampler from The </w:t>
            </w:r>
            <w:proofErr w:type="spellStart"/>
            <w:r w:rsidRPr="00426200">
              <w:rPr>
                <w:color w:val="000000" w:themeColor="text1"/>
              </w:rPr>
              <w:t>Presynct</w:t>
            </w:r>
            <w:proofErr w:type="spellEnd"/>
          </w:p>
          <w:p w14:paraId="5716BE1C" w14:textId="77777777" w:rsidR="004C02C7" w:rsidRDefault="004C02C7" w:rsidP="004C02C7"/>
          <w:p w14:paraId="1E880979" w14:textId="77777777" w:rsidR="004C02C7" w:rsidRPr="004C02C7" w:rsidRDefault="004C02C7" w:rsidP="004C02C7"/>
        </w:tc>
      </w:tr>
      <w:tr w:rsidR="004C02C7" w14:paraId="520F0A72" w14:textId="77777777" w:rsidTr="00EC31DB">
        <w:tc>
          <w:tcPr>
            <w:tcW w:w="9026" w:type="dxa"/>
          </w:tcPr>
          <w:p w14:paraId="27D8C0B2" w14:textId="77777777" w:rsidR="004C02C7" w:rsidRDefault="004C02C7" w:rsidP="004C02C7">
            <w:pPr>
              <w:pStyle w:val="Heading2"/>
            </w:pPr>
            <w:r>
              <w:lastRenderedPageBreak/>
              <w:t>Other Content</w:t>
            </w:r>
          </w:p>
          <w:p w14:paraId="4165368B" w14:textId="0223B484" w:rsidR="004C02C7" w:rsidRPr="00426200" w:rsidRDefault="00426200" w:rsidP="004C02C7">
            <w:pPr>
              <w:rPr>
                <w:color w:val="000000" w:themeColor="text1"/>
              </w:rPr>
            </w:pPr>
            <w:r w:rsidRPr="00426200">
              <w:rPr>
                <w:color w:val="000000" w:themeColor="text1"/>
              </w:rPr>
              <w:t>Media release</w:t>
            </w:r>
            <w:r>
              <w:rPr>
                <w:color w:val="000000" w:themeColor="text1"/>
              </w:rPr>
              <w:t xml:space="preserve"> available to download - </w:t>
            </w:r>
          </w:p>
          <w:p w14:paraId="62EA5014" w14:textId="58C2CE30" w:rsidR="004C02C7" w:rsidRPr="004C02C7" w:rsidRDefault="00426200" w:rsidP="004C02C7">
            <w:pPr>
              <w:rPr>
                <w:i/>
                <w:iCs/>
              </w:rPr>
            </w:pPr>
            <w:hyperlink r:id="rId12" w:history="1">
              <w:r w:rsidRPr="00AF79EF">
                <w:rPr>
                  <w:rStyle w:val="Hyperlink"/>
                </w:rPr>
                <w:t>https://drive.google.com/drive/folders/1HzR2jgWr1ctNZCuMH_HVfss2KOZcOKl_?usp=sharing</w:t>
              </w:r>
            </w:hyperlink>
          </w:p>
        </w:tc>
      </w:tr>
      <w:tr w:rsidR="004C02C7" w14:paraId="5CC0D9F1" w14:textId="77777777" w:rsidTr="00EC31DB">
        <w:tc>
          <w:tcPr>
            <w:tcW w:w="9026" w:type="dxa"/>
          </w:tcPr>
          <w:p w14:paraId="2610A8EF" w14:textId="4CF17338" w:rsidR="004C02C7" w:rsidRDefault="004C02C7" w:rsidP="004C02C7">
            <w:pPr>
              <w:pStyle w:val="Heading2"/>
            </w:pPr>
            <w:r>
              <w:t>About the Artist</w:t>
            </w:r>
          </w:p>
          <w:p w14:paraId="23855AB9" w14:textId="77777777" w:rsidR="005E2A54" w:rsidRPr="005E2A54" w:rsidRDefault="005E2A54" w:rsidP="005E2A54"/>
          <w:p w14:paraId="61785FEB" w14:textId="71E09EB9" w:rsidR="005E2A54" w:rsidRPr="005E2A54" w:rsidRDefault="005E2A54" w:rsidP="005E2A54">
            <w:r w:rsidRPr="005E2A54">
              <w:t>Robyn Brown and her band, The Indigo Collective, are well-established musicians in the Australian jazz scene.  Robyn is an in-demand artist performing in jazz and blues clubs and festivals around Australia and Europe.  Together with her band, their performances include smooth grooves, classic swing, jazz-fusion, spontaneous improvisations and jazz-infused blues.  Their original tunes, tasty standards, clever arrangements and brilliant</w:t>
            </w:r>
            <w:r>
              <w:t xml:space="preserve"> </w:t>
            </w:r>
            <w:r w:rsidRPr="005E2A54">
              <w:t xml:space="preserve">musicianship is a package audiences can’t get enough of.   </w:t>
            </w:r>
          </w:p>
          <w:p w14:paraId="62049F73" w14:textId="77777777" w:rsidR="005E2A54" w:rsidRPr="005E2A54" w:rsidRDefault="005E2A54" w:rsidP="005E2A54">
            <w:r w:rsidRPr="005E2A54">
              <w:t> </w:t>
            </w:r>
          </w:p>
          <w:p w14:paraId="6665D9E3" w14:textId="49D943AD" w:rsidR="005E2A54" w:rsidRPr="005E2A54" w:rsidRDefault="005E2A54" w:rsidP="005E2A54">
            <w:r w:rsidRPr="005E2A54">
              <w:t xml:space="preserve">Robyn’s interest in the history of the music she loves has led her to create themed shows focussing on different eras in the development of music.  These shows consistently sell-out and have been a hit with audiences who find the stories and songs fascinating and engaging.  </w:t>
            </w:r>
          </w:p>
          <w:p w14:paraId="6C64D4DF" w14:textId="77777777" w:rsidR="005E2A54" w:rsidRPr="005E2A54" w:rsidRDefault="005E2A54" w:rsidP="005E2A54">
            <w:r w:rsidRPr="005E2A54">
              <w:t> </w:t>
            </w:r>
          </w:p>
          <w:p w14:paraId="34D8B84A" w14:textId="77777777" w:rsidR="007202BA" w:rsidRPr="007202BA" w:rsidRDefault="007202BA" w:rsidP="004C02C7"/>
          <w:p w14:paraId="2E10A403" w14:textId="628D6A8C" w:rsidR="007202BA" w:rsidRPr="007202BA" w:rsidRDefault="007202BA" w:rsidP="004C02C7">
            <w:r w:rsidRPr="007202BA">
              <w:t xml:space="preserve">“A gifted vocalist of sultriness and style who plays off the band, sharing a common joy of improvisation.  Brown suffuses the blues with elegance and jazz with </w:t>
            </w:r>
            <w:proofErr w:type="gramStart"/>
            <w:r w:rsidRPr="007202BA">
              <w:t>attitude”  Roots</w:t>
            </w:r>
            <w:proofErr w:type="gramEnd"/>
            <w:r w:rsidRPr="007202BA">
              <w:t xml:space="preserve"> Magazine</w:t>
            </w:r>
          </w:p>
          <w:p w14:paraId="377D4B5C" w14:textId="77777777" w:rsidR="004C02C7" w:rsidRPr="004C02C7" w:rsidRDefault="004C02C7" w:rsidP="004C02C7"/>
        </w:tc>
      </w:tr>
      <w:tr w:rsidR="004C02C7" w14:paraId="598B1E2D" w14:textId="77777777" w:rsidTr="00EC31DB">
        <w:tc>
          <w:tcPr>
            <w:tcW w:w="9026" w:type="dxa"/>
          </w:tcPr>
          <w:p w14:paraId="6D75E45D" w14:textId="0A4B0CE8" w:rsidR="004C02C7" w:rsidRDefault="007202BA" w:rsidP="004C02C7">
            <w:pPr>
              <w:pStyle w:val="Heading2"/>
            </w:pPr>
            <w:r>
              <w:t>Artist</w:t>
            </w:r>
            <w:r w:rsidR="004C02C7">
              <w:t xml:space="preserve"> List</w:t>
            </w:r>
          </w:p>
          <w:p w14:paraId="66226B69" w14:textId="77777777" w:rsidR="00535F66" w:rsidRPr="00535F66" w:rsidRDefault="00535F66" w:rsidP="00535F66"/>
          <w:p w14:paraId="5EC6C09D" w14:textId="6774F8BA" w:rsidR="004C02C7" w:rsidRDefault="004C02C7" w:rsidP="004C02C7">
            <w:r>
              <w:t>The following is a complete list of the credits required on website and in house programs.</w:t>
            </w:r>
          </w:p>
          <w:p w14:paraId="4697F196" w14:textId="6AB6D56D" w:rsidR="007202BA" w:rsidRDefault="007202BA" w:rsidP="004C02C7"/>
          <w:p w14:paraId="43F85EAC" w14:textId="5C00F198" w:rsidR="007202BA" w:rsidRDefault="007202BA" w:rsidP="004C02C7">
            <w:r>
              <w:t>Robyn Brown</w:t>
            </w:r>
            <w:r w:rsidR="005E2A54">
              <w:t xml:space="preserve"> - vocals</w:t>
            </w:r>
          </w:p>
          <w:p w14:paraId="19C4E65A" w14:textId="6D4BA6CA" w:rsidR="007202BA" w:rsidRDefault="007202BA" w:rsidP="004C02C7">
            <w:r>
              <w:t>Peter Walters</w:t>
            </w:r>
            <w:r w:rsidR="005E2A54">
              <w:t xml:space="preserve"> – double and electric bass</w:t>
            </w:r>
          </w:p>
          <w:p w14:paraId="353326E9" w14:textId="50A96771" w:rsidR="005E2A54" w:rsidRDefault="007202BA" w:rsidP="004C02C7">
            <w:r>
              <w:t>Ross Nixon</w:t>
            </w:r>
            <w:r w:rsidR="005E2A54">
              <w:t xml:space="preserve"> – piano</w:t>
            </w:r>
          </w:p>
          <w:p w14:paraId="4A22A23A" w14:textId="7BCE5B63" w:rsidR="007202BA" w:rsidRDefault="007202BA" w:rsidP="004C02C7">
            <w:r>
              <w:t>Phil Hayter</w:t>
            </w:r>
            <w:r w:rsidR="005E2A54">
              <w:t xml:space="preserve"> – saxophone, flute</w:t>
            </w:r>
          </w:p>
          <w:p w14:paraId="5A9AC36A" w14:textId="5701180C" w:rsidR="007202BA" w:rsidRDefault="007202BA" w:rsidP="004C02C7">
            <w:r>
              <w:t>Trent Bryson-Dean</w:t>
            </w:r>
            <w:r w:rsidR="005E2A54">
              <w:t xml:space="preserve"> – drums, percussion</w:t>
            </w:r>
          </w:p>
          <w:p w14:paraId="7D620555" w14:textId="101E10B7" w:rsidR="00535F66" w:rsidRDefault="00535F66" w:rsidP="004C02C7"/>
          <w:p w14:paraId="4F191026" w14:textId="1D52B53A" w:rsidR="00535F66" w:rsidRDefault="00535F66" w:rsidP="004C02C7"/>
          <w:p w14:paraId="46FE5A2E" w14:textId="1DF9252A" w:rsidR="004C02C7" w:rsidRDefault="004C02C7" w:rsidP="004C02C7">
            <w:pPr>
              <w:pStyle w:val="Heading2"/>
            </w:pPr>
            <w:r>
              <w:t>Cast and Creatives Bios</w:t>
            </w:r>
          </w:p>
          <w:p w14:paraId="36666832" w14:textId="6BB28595" w:rsidR="005E2A54" w:rsidRDefault="00426200" w:rsidP="005E2A54">
            <w:r>
              <w:rPr>
                <w:rFonts w:ascii="Times New Roman" w:hAnsi="Times New Roman" w:cs="Times New Roman"/>
                <w:noProof/>
                <w:color w:val="auto"/>
                <w:kern w:val="0"/>
                <w:sz w:val="24"/>
                <w:szCs w:val="24"/>
                <w14:ligatures w14:val="none"/>
              </w:rPr>
              <w:drawing>
                <wp:anchor distT="36576" distB="36576" distL="36576" distR="36576" simplePos="0" relativeHeight="251658240" behindDoc="0" locked="0" layoutInCell="1" allowOverlap="1" wp14:anchorId="5AF46E3A" wp14:editId="7C46B08A">
                  <wp:simplePos x="0" y="0"/>
                  <wp:positionH relativeFrom="margin">
                    <wp:posOffset>-68580</wp:posOffset>
                  </wp:positionH>
                  <wp:positionV relativeFrom="margin">
                    <wp:posOffset>2204085</wp:posOffset>
                  </wp:positionV>
                  <wp:extent cx="1924685" cy="1750695"/>
                  <wp:effectExtent l="0" t="0" r="0" b="1905"/>
                  <wp:wrapSquare wrapText="bothSides"/>
                  <wp:docPr id="49154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23753" b="15608"/>
                          <a:stretch>
                            <a:fillRect/>
                          </a:stretch>
                        </pic:blipFill>
                        <pic:spPr bwMode="auto">
                          <a:xfrm>
                            <a:off x="0" y="0"/>
                            <a:ext cx="1924685" cy="1750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EB75E37" w14:textId="71F8AA84" w:rsidR="005E2A54" w:rsidRDefault="005E2A54" w:rsidP="005E2A54">
            <w:pPr>
              <w:rPr>
                <w:b/>
                <w:bCs/>
              </w:rPr>
            </w:pPr>
            <w:r w:rsidRPr="005E2A54">
              <w:rPr>
                <w:b/>
                <w:bCs/>
              </w:rPr>
              <w:t xml:space="preserve">Robyn Brown </w:t>
            </w:r>
            <w:r>
              <w:rPr>
                <w:b/>
                <w:bCs/>
              </w:rPr>
              <w:t>–</w:t>
            </w:r>
            <w:r w:rsidRPr="005E2A54">
              <w:rPr>
                <w:b/>
                <w:bCs/>
              </w:rPr>
              <w:t xml:space="preserve"> vocals</w:t>
            </w:r>
          </w:p>
          <w:p w14:paraId="0C2E3DA5" w14:textId="43EF411E" w:rsidR="005E2A54" w:rsidRPr="005E2A54" w:rsidRDefault="005E2A54" w:rsidP="005E2A54">
            <w:pPr>
              <w:rPr>
                <w:b/>
                <w:bCs/>
              </w:rPr>
            </w:pPr>
          </w:p>
          <w:p w14:paraId="4BA624CB" w14:textId="778F130A" w:rsidR="005E2A54" w:rsidRPr="005E2A54" w:rsidRDefault="005E2A54" w:rsidP="005E2A54">
            <w:r w:rsidRPr="005E2A54">
              <w:t>Hailing from the Sunshine Coast, Robyn is among the most respected jazz singers in Queensland today.  She has delighted audiences and impressed critics with her warmth, grace and   natural ability to ‘feel’ and interpret the music.  Inspired by the early jazz and blues greats and with a love of the passion in gospel and blues music, she has been in demand performing her heartfelt renditions of jazz and blues standards across Australia and Europe.</w:t>
            </w:r>
          </w:p>
          <w:p w14:paraId="3FDE5E28" w14:textId="08A2FB03" w:rsidR="005E2A54" w:rsidRPr="005E2A54" w:rsidRDefault="005E2A54" w:rsidP="005E2A54">
            <w:r w:rsidRPr="005E2A54">
              <w:lastRenderedPageBreak/>
              <w:t xml:space="preserve">From a sultry ballad, to a jumping swing, a Latin groove to a romping scat solo, every note is delivered with passion and grace and draws the audience in to the story.  With </w:t>
            </w:r>
            <w:proofErr w:type="gramStart"/>
            <w:r w:rsidRPr="005E2A54">
              <w:t>three  studio</w:t>
            </w:r>
            <w:proofErr w:type="gramEnd"/>
            <w:r w:rsidRPr="005E2A54">
              <w:t xml:space="preserve"> albums under her belt, she has been busy touring and performing at Jazz Clubs and festivals around the country.</w:t>
            </w:r>
          </w:p>
          <w:p w14:paraId="50CEF946" w14:textId="5E5F158C" w:rsidR="005E2A54" w:rsidRDefault="005E2A54" w:rsidP="005E2A54">
            <w:r w:rsidRPr="005E2A54">
              <w:t> </w:t>
            </w:r>
          </w:p>
          <w:p w14:paraId="3488B640" w14:textId="7299DFD1" w:rsidR="005E2A54" w:rsidRDefault="005E2A54" w:rsidP="005E2A54"/>
          <w:p w14:paraId="14F89C94" w14:textId="142C574E" w:rsidR="005E2A54" w:rsidRDefault="00426200" w:rsidP="005E2A54">
            <w:pPr>
              <w:rPr>
                <w:b/>
                <w:bCs/>
              </w:rPr>
            </w:pPr>
            <w:r>
              <w:rPr>
                <w:rFonts w:ascii="Times New Roman" w:hAnsi="Times New Roman" w:cs="Times New Roman"/>
                <w:noProof/>
                <w:color w:val="auto"/>
                <w:kern w:val="0"/>
                <w:sz w:val="24"/>
                <w:szCs w:val="24"/>
                <w14:ligatures w14:val="none"/>
              </w:rPr>
              <w:drawing>
                <wp:anchor distT="36576" distB="36576" distL="36576" distR="36576" simplePos="0" relativeHeight="251660288" behindDoc="0" locked="0" layoutInCell="1" allowOverlap="1" wp14:anchorId="36B03D4C" wp14:editId="640B01BC">
                  <wp:simplePos x="0" y="0"/>
                  <wp:positionH relativeFrom="margin">
                    <wp:posOffset>-68580</wp:posOffset>
                  </wp:positionH>
                  <wp:positionV relativeFrom="margin">
                    <wp:posOffset>1053465</wp:posOffset>
                  </wp:positionV>
                  <wp:extent cx="1937385" cy="1706880"/>
                  <wp:effectExtent l="0" t="0" r="5715" b="762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17744"/>
                          <a:stretch>
                            <a:fillRect/>
                          </a:stretch>
                        </pic:blipFill>
                        <pic:spPr bwMode="auto">
                          <a:xfrm>
                            <a:off x="0" y="0"/>
                            <a:ext cx="1937385"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E2A54" w:rsidRPr="005E2A54">
              <w:rPr>
                <w:b/>
                <w:bCs/>
              </w:rPr>
              <w:t xml:space="preserve">Ross Nixon </w:t>
            </w:r>
            <w:r w:rsidR="005E2A54">
              <w:rPr>
                <w:b/>
                <w:bCs/>
              </w:rPr>
              <w:t>–</w:t>
            </w:r>
            <w:r w:rsidR="005E2A54" w:rsidRPr="005E2A54">
              <w:rPr>
                <w:b/>
                <w:bCs/>
              </w:rPr>
              <w:t xml:space="preserve"> piano</w:t>
            </w:r>
          </w:p>
          <w:p w14:paraId="53D68615" w14:textId="3B562D76" w:rsidR="005E2A54" w:rsidRPr="005E2A54" w:rsidRDefault="005E2A54" w:rsidP="005E2A54">
            <w:pPr>
              <w:rPr>
                <w:b/>
                <w:bCs/>
              </w:rPr>
            </w:pPr>
          </w:p>
          <w:p w14:paraId="209B8DB1" w14:textId="60767E44" w:rsidR="005E2A54" w:rsidRDefault="005E2A54" w:rsidP="005E2A54">
            <w:pPr>
              <w:rPr>
                <w:lang w:val="en-US"/>
              </w:rPr>
            </w:pPr>
            <w:r w:rsidRPr="005E2A54">
              <w:rPr>
                <w:lang w:val="en-US"/>
              </w:rPr>
              <w:t>Ross Nixon is an internationally renowned jazz pianist and      composer who has been performing and creating for over 30 years.  He has performed extensively overseas and throughout Australia.  He has performed at Kyoto Jazz Fest, Cork Jazz Festival, Fort Lauderdale Jazz Fest, Barcelona Jazz Festival along with many others; he has toured through the Tokyo jazz circuit, played at many jazz clubs including in Melbourne, New York, Hong Kong, and the Bass Note in London.   Ross’ love of the jazz greats like Oscar Peterson, Herbie Hancock, Chick Corea, and Bill Evans shines through in his playing as he artfully interprets jazz, R &amp; B, funk and Latin classics and creates heartfelt and musically sophisticated arrangements.   Ross’ performances take you on an exciting journey as he improvises and creates on the spot.  He has created some of the arrangements for the tunes in the ‘Sixties’ show.</w:t>
            </w:r>
          </w:p>
          <w:p w14:paraId="04653FEB" w14:textId="2F68D8C4" w:rsidR="005E2A54" w:rsidRPr="005E2A54" w:rsidRDefault="005E2A54" w:rsidP="005E2A54">
            <w:pPr>
              <w:rPr>
                <w:lang w:val="en-US"/>
              </w:rPr>
            </w:pPr>
          </w:p>
          <w:p w14:paraId="0A97946C" w14:textId="778472CC" w:rsidR="005E2A54" w:rsidRDefault="00426200" w:rsidP="005E2A54">
            <w:r>
              <w:rPr>
                <w:rFonts w:ascii="Times New Roman" w:hAnsi="Times New Roman" w:cs="Times New Roman"/>
                <w:noProof/>
                <w:color w:val="auto"/>
                <w:kern w:val="0"/>
                <w:sz w:val="24"/>
                <w:szCs w:val="24"/>
                <w14:ligatures w14:val="none"/>
              </w:rPr>
              <w:drawing>
                <wp:anchor distT="36576" distB="36576" distL="36576" distR="36576" simplePos="0" relativeHeight="251662336" behindDoc="0" locked="0" layoutInCell="1" allowOverlap="1" wp14:anchorId="36800A5E" wp14:editId="45C6324A">
                  <wp:simplePos x="0" y="0"/>
                  <wp:positionH relativeFrom="margin">
                    <wp:posOffset>-68580</wp:posOffset>
                  </wp:positionH>
                  <wp:positionV relativeFrom="margin">
                    <wp:posOffset>3844290</wp:posOffset>
                  </wp:positionV>
                  <wp:extent cx="1947545" cy="1727200"/>
                  <wp:effectExtent l="0" t="0" r="0" b="635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t="9416" b="31453"/>
                          <a:stretch>
                            <a:fillRect/>
                          </a:stretch>
                        </pic:blipFill>
                        <pic:spPr bwMode="auto">
                          <a:xfrm>
                            <a:off x="0" y="0"/>
                            <a:ext cx="1947545" cy="172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E2A54" w:rsidRPr="005E2A54">
              <w:t> </w:t>
            </w:r>
          </w:p>
          <w:p w14:paraId="6D28092A" w14:textId="55249567" w:rsidR="005E2A54" w:rsidRDefault="005E2A54" w:rsidP="005E2A54">
            <w:pPr>
              <w:rPr>
                <w:b/>
                <w:bCs/>
                <w:lang w:val="en-US"/>
              </w:rPr>
            </w:pPr>
            <w:r w:rsidRPr="005E2A54">
              <w:rPr>
                <w:b/>
                <w:bCs/>
                <w:lang w:val="en-US"/>
              </w:rPr>
              <w:t>Peter Walters – double-bass, electric bass</w:t>
            </w:r>
          </w:p>
          <w:p w14:paraId="23E77751" w14:textId="2919500D" w:rsidR="005E2A54" w:rsidRPr="005E2A54" w:rsidRDefault="005E2A54" w:rsidP="005E2A54">
            <w:pPr>
              <w:rPr>
                <w:b/>
                <w:bCs/>
                <w:lang w:val="en-US"/>
              </w:rPr>
            </w:pPr>
          </w:p>
          <w:p w14:paraId="33F49495" w14:textId="5587EF5F" w:rsidR="005E2A54" w:rsidRPr="005E2A54" w:rsidRDefault="005E2A54" w:rsidP="005E2A54">
            <w:r w:rsidRPr="005E2A54">
              <w:t>Peter Walters is considered one of the pre-eminent bass players in Brisbane today. He is a gifted improviser and sensitive accompanist and has added his talents to many varied musical endeavours from blues, bluegrass, Latin, funk and Manouche.</w:t>
            </w:r>
          </w:p>
          <w:p w14:paraId="48F4E993" w14:textId="0BBB396A" w:rsidR="005E2A54" w:rsidRDefault="005E2A54" w:rsidP="005E2A54">
            <w:r w:rsidRPr="005E2A54">
              <w:t xml:space="preserve">He has backed many top jazz performers from the USA, Europe and Australia including Clifford Jordan, Johnny Griffin, Annie Ross, Sheila Jordan, Kerrie Bidell, and James Morrison to name but a few. Peter has written for film and theatre and has </w:t>
            </w:r>
            <w:proofErr w:type="gramStart"/>
            <w:r w:rsidRPr="005E2A54">
              <w:t>won  record</w:t>
            </w:r>
            <w:proofErr w:type="gramEnd"/>
            <w:r w:rsidRPr="005E2A54">
              <w:t xml:space="preserve"> industry awards as a performer and producer. He also tutors jazz and contemporary styles for acoustic and electric bass at Queensland Conservatorium of Music.  He is also a talented songwriter and arranger and has contributed to many recordings.  </w:t>
            </w:r>
          </w:p>
          <w:p w14:paraId="7A5D827E" w14:textId="6A78182B" w:rsidR="005E2A54" w:rsidRDefault="005E2A54" w:rsidP="005E2A54"/>
          <w:p w14:paraId="60F0C0C9" w14:textId="25B0EECB" w:rsidR="005E2A54" w:rsidRPr="005E2A54" w:rsidRDefault="005E2A54" w:rsidP="005E2A54"/>
          <w:p w14:paraId="6A9376B4" w14:textId="400BD4A6" w:rsidR="00EC31DB" w:rsidRPr="00EC31DB" w:rsidRDefault="00426200" w:rsidP="00EC31DB">
            <w:pPr>
              <w:rPr>
                <w:b/>
                <w:bCs/>
              </w:rPr>
            </w:pPr>
            <w:r>
              <w:rPr>
                <w:rFonts w:ascii="Times New Roman" w:hAnsi="Times New Roman" w:cs="Times New Roman"/>
                <w:noProof/>
                <w:color w:val="auto"/>
                <w:kern w:val="0"/>
                <w:sz w:val="24"/>
                <w:szCs w:val="24"/>
                <w14:ligatures w14:val="none"/>
              </w:rPr>
              <w:drawing>
                <wp:anchor distT="36576" distB="36576" distL="36576" distR="36576" simplePos="0" relativeHeight="251664384" behindDoc="0" locked="0" layoutInCell="1" allowOverlap="1" wp14:anchorId="008F23B5" wp14:editId="5E58C218">
                  <wp:simplePos x="0" y="0"/>
                  <wp:positionH relativeFrom="margin">
                    <wp:posOffset>0</wp:posOffset>
                  </wp:positionH>
                  <wp:positionV relativeFrom="margin">
                    <wp:posOffset>6634480</wp:posOffset>
                  </wp:positionV>
                  <wp:extent cx="1924685" cy="1750695"/>
                  <wp:effectExtent l="0" t="0" r="0" b="1905"/>
                  <wp:wrapSquare wrapText="bothSides"/>
                  <wp:docPr id="1702294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13351" r="13351"/>
                          <a:stretch>
                            <a:fillRect/>
                          </a:stretch>
                        </pic:blipFill>
                        <pic:spPr bwMode="auto">
                          <a:xfrm>
                            <a:off x="0" y="0"/>
                            <a:ext cx="1924685" cy="1750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E2A54" w:rsidRPr="005E2A54">
              <w:t> </w:t>
            </w:r>
            <w:r w:rsidR="00EC31DB" w:rsidRPr="00EC31DB">
              <w:rPr>
                <w:b/>
                <w:bCs/>
              </w:rPr>
              <w:t>Phil Hayter – saxophone, flute</w:t>
            </w:r>
          </w:p>
          <w:p w14:paraId="363DD32C" w14:textId="1792D193" w:rsidR="00EC31DB" w:rsidRPr="00EC31DB" w:rsidRDefault="00EC31DB" w:rsidP="00EC31DB">
            <w:pPr>
              <w:rPr>
                <w:b/>
                <w:bCs/>
              </w:rPr>
            </w:pPr>
            <w:r w:rsidRPr="00EC31DB">
              <w:rPr>
                <w:b/>
                <w:bCs/>
              </w:rPr>
              <w:t> </w:t>
            </w:r>
          </w:p>
          <w:p w14:paraId="7CDB1B84" w14:textId="41AA5F03" w:rsidR="00EC31DB" w:rsidRPr="00EC31DB" w:rsidRDefault="00EC31DB" w:rsidP="00EC31DB">
            <w:r w:rsidRPr="00EC31DB">
              <w:t>Since relocating from Melbourne's busy arts scene to the Sunshine Coast, lifelong saxophonist and composer Phil Hayter has been lending his dynamic musicianship to the best groups and artists in S.E. Qld, quickly becoming an in-demand woodwind artist in the region.</w:t>
            </w:r>
          </w:p>
          <w:p w14:paraId="7CBBA3AA" w14:textId="51F375C4" w:rsidR="00EC31DB" w:rsidRPr="00EC31DB" w:rsidRDefault="00EC31DB" w:rsidP="00EC31DB">
            <w:r w:rsidRPr="00EC31DB">
              <w:t> </w:t>
            </w:r>
          </w:p>
          <w:p w14:paraId="4582B5C1" w14:textId="000646FC" w:rsidR="00EC31DB" w:rsidRDefault="00EC31DB" w:rsidP="00EC31DB">
            <w:r w:rsidRPr="00EC31DB">
              <w:t xml:space="preserve">A passionate member of Australia’s jazz community, Phil has performed at events such as the Melbourne International Jazz Festival and Stonnington Jazz Festival and at venues such as Bennetts Lane Jazz Club, The </w:t>
            </w:r>
            <w:proofErr w:type="spellStart"/>
            <w:r w:rsidRPr="00EC31DB">
              <w:lastRenderedPageBreak/>
              <w:t>JazzLab</w:t>
            </w:r>
            <w:proofErr w:type="spellEnd"/>
            <w:r w:rsidRPr="00EC31DB">
              <w:t>, The Paris Cat, Bird’s Basement, Brisbane Jazz Club, Doo-Bop Bar, JMI Live, Southbridge (Singapore), No Black Tie (Kuala Lumpur) and Alexis (Kuala Lumpur).  Featuring on many albums of Australian jazz and funk groups, Phil relishes the creative process of making music.</w:t>
            </w:r>
          </w:p>
          <w:p w14:paraId="171626F1" w14:textId="77777777" w:rsidR="00535F66" w:rsidRPr="00EC31DB" w:rsidRDefault="00535F66" w:rsidP="00EC31DB"/>
          <w:p w14:paraId="428396D6" w14:textId="4F2A4970" w:rsidR="00EC31DB" w:rsidRDefault="00EC31DB" w:rsidP="00EC31DB">
            <w:r w:rsidRPr="00EC31DB">
              <w:t> </w:t>
            </w:r>
          </w:p>
          <w:p w14:paraId="580DA5A6" w14:textId="245024C2" w:rsidR="00EC31DB" w:rsidRPr="00EC31DB" w:rsidRDefault="00426200" w:rsidP="00EC31DB">
            <w:r>
              <w:rPr>
                <w:rFonts w:ascii="Times New Roman" w:hAnsi="Times New Roman" w:cs="Times New Roman"/>
                <w:noProof/>
                <w:color w:val="auto"/>
                <w:kern w:val="0"/>
                <w:sz w:val="24"/>
                <w:szCs w:val="24"/>
                <w14:ligatures w14:val="none"/>
              </w:rPr>
              <w:drawing>
                <wp:anchor distT="36576" distB="36576" distL="36576" distR="36576" simplePos="0" relativeHeight="251666432" behindDoc="0" locked="0" layoutInCell="1" allowOverlap="1" wp14:anchorId="02A2796A" wp14:editId="2000AA16">
                  <wp:simplePos x="0" y="0"/>
                  <wp:positionH relativeFrom="margin">
                    <wp:posOffset>-68580</wp:posOffset>
                  </wp:positionH>
                  <wp:positionV relativeFrom="margin">
                    <wp:posOffset>1017270</wp:posOffset>
                  </wp:positionV>
                  <wp:extent cx="1937385" cy="1706880"/>
                  <wp:effectExtent l="0" t="0" r="5715" b="762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t="20537" b="20537"/>
                          <a:stretch>
                            <a:fillRect/>
                          </a:stretch>
                        </pic:blipFill>
                        <pic:spPr bwMode="auto">
                          <a:xfrm>
                            <a:off x="0" y="0"/>
                            <a:ext cx="1937385"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1DB" w:rsidRPr="00EC31DB">
              <w:rPr>
                <w:b/>
                <w:bCs/>
              </w:rPr>
              <w:t>Trent Bryson-Dean – drums/percussion</w:t>
            </w:r>
          </w:p>
          <w:p w14:paraId="62CE4157" w14:textId="69990EC6" w:rsidR="00EC31DB" w:rsidRPr="00EC31DB" w:rsidRDefault="00EC31DB" w:rsidP="00EC31DB"/>
          <w:p w14:paraId="1E98C8E5" w14:textId="257F5F25" w:rsidR="00EC31DB" w:rsidRPr="00EC31DB" w:rsidRDefault="00EC31DB" w:rsidP="00EC31DB">
            <w:r w:rsidRPr="00EC31DB">
              <w:t xml:space="preserve">Drummer Trent Bryson-Dean has had a diverse music career as a professional musician, recording artist and teacher, spanning almost three decades.  His recording projects have spanned more than a dozen albums, including the making of the Australian film 'Rabbit Proof Fence” and soundtrack for the ABC children’s show, 'Farm Kids'.   </w:t>
            </w:r>
          </w:p>
          <w:p w14:paraId="7A6A1A49" w14:textId="773A2155" w:rsidR="005E2A54" w:rsidRPr="00EC31DB" w:rsidRDefault="00EC31DB" w:rsidP="005E2A54">
            <w:r w:rsidRPr="00EC31DB">
              <w:t xml:space="preserve">He has been fortunate to embark on 25+ international tours including the U.S.A., Nepal, South Korea, Japan, Europe and New Zealand, as well as extensive national touring with the Ten Tenors, SCAT and his own group CP3. He has taught drums and percussion in a handful of prestigious Brisbane schools, and was a guest lecturer at the Nepal Conservatorium of Music in Kathmandu. Trent was also a featured drummer on the ABC’s “90 Drummers on a rooftop”, celebrating their 90th birthday in 2022. </w:t>
            </w:r>
          </w:p>
          <w:p w14:paraId="57BEF32E" w14:textId="24060F01" w:rsidR="005E2A54" w:rsidRDefault="005E2A54" w:rsidP="005E2A54">
            <w:pPr>
              <w:rPr>
                <w:i/>
                <w:iCs/>
              </w:rPr>
            </w:pPr>
          </w:p>
          <w:p w14:paraId="0BE7E00E" w14:textId="323A41FA" w:rsidR="005E2A54" w:rsidRPr="004C02C7" w:rsidRDefault="005E2A54" w:rsidP="005E2A54"/>
        </w:tc>
      </w:tr>
      <w:tr w:rsidR="004C02C7" w14:paraId="1B40196A" w14:textId="77777777" w:rsidTr="00EC31DB">
        <w:tc>
          <w:tcPr>
            <w:tcW w:w="9026" w:type="dxa"/>
          </w:tcPr>
          <w:p w14:paraId="49117AD1" w14:textId="7FDDBC1D" w:rsidR="004C02C7" w:rsidRDefault="004C02C7" w:rsidP="004C02C7">
            <w:pPr>
              <w:pStyle w:val="Heading2"/>
            </w:pPr>
            <w:r>
              <w:lastRenderedPageBreak/>
              <w:t xml:space="preserve">Digital Channels </w:t>
            </w:r>
          </w:p>
          <w:p w14:paraId="1B6A66B9" w14:textId="77777777" w:rsidR="00535F66" w:rsidRPr="00535F66" w:rsidRDefault="00535F66" w:rsidP="00535F66"/>
          <w:p w14:paraId="75EB5200" w14:textId="6B4C1361" w:rsidR="004F042F" w:rsidRPr="004F042F" w:rsidRDefault="004F042F" w:rsidP="004C02C7">
            <w:hyperlink r:id="rId18" w:history="1">
              <w:r w:rsidRPr="004F042F">
                <w:rPr>
                  <w:rStyle w:val="Hyperlink"/>
                </w:rPr>
                <w:t>http://robynbrown.com.au/</w:t>
              </w:r>
            </w:hyperlink>
          </w:p>
          <w:p w14:paraId="7194AAD8" w14:textId="11681F8C" w:rsidR="007202BA" w:rsidRDefault="004F042F" w:rsidP="004C02C7">
            <w:hyperlink r:id="rId19" w:history="1">
              <w:r w:rsidRPr="004F042F">
                <w:rPr>
                  <w:rStyle w:val="Hyperlink"/>
                </w:rPr>
                <w:t>https://www.facebook.com/RobynBrownMusic/</w:t>
              </w:r>
            </w:hyperlink>
          </w:p>
          <w:p w14:paraId="14A4664F" w14:textId="516E7318" w:rsidR="004F042F" w:rsidRDefault="004F042F" w:rsidP="004C02C7">
            <w:hyperlink r:id="rId20" w:history="1">
              <w:r w:rsidRPr="00937283">
                <w:rPr>
                  <w:rStyle w:val="Hyperlink"/>
                </w:rPr>
                <w:t>https://www.instagram.com/robynbrownmusic/</w:t>
              </w:r>
            </w:hyperlink>
          </w:p>
          <w:p w14:paraId="5413999D" w14:textId="48F665DB" w:rsidR="004F042F" w:rsidRPr="004F042F" w:rsidRDefault="004F042F" w:rsidP="004C02C7">
            <w:hyperlink r:id="rId21" w:history="1">
              <w:r w:rsidRPr="00937283">
                <w:rPr>
                  <w:rStyle w:val="Hyperlink"/>
                </w:rPr>
                <w:t>https://www.youtube.com/@robynbrown4495/videos</w:t>
              </w:r>
            </w:hyperlink>
            <w:r>
              <w:t xml:space="preserve"> </w:t>
            </w:r>
          </w:p>
          <w:p w14:paraId="27FAD198" w14:textId="77777777" w:rsidR="004F042F" w:rsidRDefault="004F042F" w:rsidP="004C02C7">
            <w:pPr>
              <w:rPr>
                <w:i/>
                <w:iCs/>
              </w:rPr>
            </w:pPr>
          </w:p>
          <w:p w14:paraId="5229737B" w14:textId="77777777" w:rsidR="00AE433D" w:rsidRPr="00AE433D" w:rsidRDefault="00AE433D" w:rsidP="004C02C7">
            <w:pPr>
              <w:rPr>
                <w:i/>
                <w:iCs/>
              </w:rPr>
            </w:pPr>
          </w:p>
        </w:tc>
      </w:tr>
      <w:tr w:rsidR="00AE433D" w14:paraId="10AFBF9D" w14:textId="77777777" w:rsidTr="00EC31DB">
        <w:tc>
          <w:tcPr>
            <w:tcW w:w="9026" w:type="dxa"/>
          </w:tcPr>
          <w:p w14:paraId="4810F73F" w14:textId="77777777" w:rsidR="00AE433D" w:rsidRDefault="00AE433D" w:rsidP="004C02C7">
            <w:pPr>
              <w:pStyle w:val="Heading2"/>
            </w:pPr>
            <w:r>
              <w:t>Suggested Target Audience</w:t>
            </w:r>
          </w:p>
          <w:p w14:paraId="64D10FB3" w14:textId="77777777" w:rsidR="00EC31DB" w:rsidRPr="00EC31DB" w:rsidRDefault="00EC31DB" w:rsidP="00EC31DB"/>
          <w:p w14:paraId="49E6EE6C" w14:textId="77777777" w:rsidR="00EC31DB" w:rsidRDefault="00EC31DB" w:rsidP="00EC31DB">
            <w:r w:rsidRPr="00EC31DB">
              <w:rPr>
                <w:lang w:val="x-none"/>
              </w:rPr>
              <w:t>·</w:t>
            </w:r>
            <w:r w:rsidRPr="00EC31DB">
              <w:t> Target audience:  18-35 years; 35 – 60 years; 60+ years</w:t>
            </w:r>
          </w:p>
          <w:p w14:paraId="486EDFC5" w14:textId="77777777" w:rsidR="00EC31DB" w:rsidRPr="00EC31DB" w:rsidRDefault="00EC31DB" w:rsidP="00EC31DB"/>
          <w:p w14:paraId="3B557974" w14:textId="77777777" w:rsidR="00EC31DB" w:rsidRDefault="00EC31DB" w:rsidP="00EC31DB">
            <w:r w:rsidRPr="00EC31DB">
              <w:rPr>
                <w:lang w:val="x-none"/>
              </w:rPr>
              <w:t>·</w:t>
            </w:r>
            <w:r w:rsidRPr="00EC31DB">
              <w:t> Lovers of live music, Sixties music, jazz, swing, Latin, soul, blues and improvised music.</w:t>
            </w:r>
          </w:p>
          <w:p w14:paraId="6005AD89" w14:textId="77777777" w:rsidR="00EC31DB" w:rsidRPr="00EC31DB" w:rsidRDefault="00EC31DB" w:rsidP="00EC31DB"/>
          <w:p w14:paraId="59213746" w14:textId="77777777" w:rsidR="00EC31DB" w:rsidRPr="00EC31DB" w:rsidRDefault="00EC31DB" w:rsidP="00EC31DB">
            <w:r w:rsidRPr="00EC31DB">
              <w:t>This show appeals to a broad age range, from the mature crowd who know the songs to younger audiences who enjoy the quality of the music.  The performers interact with the audience and give opportunities for the audience to participate by singing along.</w:t>
            </w:r>
          </w:p>
          <w:p w14:paraId="6A5253FD" w14:textId="77777777" w:rsidR="00EC31DB" w:rsidRPr="00EC31DB" w:rsidRDefault="00EC31DB" w:rsidP="00EC31DB">
            <w:r w:rsidRPr="00EC31DB">
              <w:t> </w:t>
            </w:r>
          </w:p>
          <w:p w14:paraId="2834E7DD" w14:textId="77777777" w:rsidR="00AE433D" w:rsidRPr="00AE433D" w:rsidRDefault="00AE433D" w:rsidP="00AE433D"/>
        </w:tc>
      </w:tr>
      <w:tr w:rsidR="00AE433D" w14:paraId="327FD6EC" w14:textId="77777777" w:rsidTr="00EC31DB">
        <w:tc>
          <w:tcPr>
            <w:tcW w:w="9026" w:type="dxa"/>
          </w:tcPr>
          <w:p w14:paraId="41569199" w14:textId="77777777" w:rsidR="00AE433D" w:rsidRDefault="00AE433D" w:rsidP="004C02C7">
            <w:pPr>
              <w:pStyle w:val="Heading2"/>
            </w:pPr>
            <w:r>
              <w:t>Social media and promotion ideas</w:t>
            </w:r>
          </w:p>
          <w:p w14:paraId="6A623508" w14:textId="77777777" w:rsidR="000D07CF" w:rsidRPr="000D07CF" w:rsidRDefault="000D07CF" w:rsidP="000D07CF"/>
          <w:p w14:paraId="311C70D3" w14:textId="193F8220" w:rsidR="00AE433D" w:rsidRPr="0009283A" w:rsidRDefault="0009283A" w:rsidP="00AE433D">
            <w:pPr>
              <w:rPr>
                <w:color w:val="000000" w:themeColor="text1"/>
              </w:rPr>
            </w:pPr>
            <w:r w:rsidRPr="0009283A">
              <w:rPr>
                <w:color w:val="000000" w:themeColor="text1"/>
              </w:rPr>
              <w:t xml:space="preserve">Video ads </w:t>
            </w:r>
            <w:r>
              <w:rPr>
                <w:color w:val="000000" w:themeColor="text1"/>
              </w:rPr>
              <w:t xml:space="preserve">and social media blurbs </w:t>
            </w:r>
            <w:r w:rsidRPr="0009283A">
              <w:rPr>
                <w:color w:val="000000" w:themeColor="text1"/>
              </w:rPr>
              <w:t xml:space="preserve">can be created </w:t>
            </w:r>
            <w:r w:rsidR="00DF2618">
              <w:rPr>
                <w:color w:val="000000" w:themeColor="text1"/>
              </w:rPr>
              <w:t xml:space="preserve">specifically </w:t>
            </w:r>
            <w:r w:rsidRPr="0009283A">
              <w:rPr>
                <w:color w:val="000000" w:themeColor="text1"/>
              </w:rPr>
              <w:t>for your</w:t>
            </w:r>
            <w:r w:rsidR="00DF2618">
              <w:rPr>
                <w:color w:val="000000" w:themeColor="text1"/>
              </w:rPr>
              <w:t xml:space="preserve"> event/</w:t>
            </w:r>
            <w:r w:rsidRPr="0009283A">
              <w:rPr>
                <w:color w:val="000000" w:themeColor="text1"/>
              </w:rPr>
              <w:t>venue</w:t>
            </w:r>
          </w:p>
          <w:p w14:paraId="2B212B1E" w14:textId="77777777" w:rsidR="00AE433D" w:rsidRPr="00AE433D" w:rsidRDefault="00AE433D" w:rsidP="00AE433D"/>
        </w:tc>
      </w:tr>
    </w:tbl>
    <w:p w14:paraId="6D64D7F9" w14:textId="5842CB4B" w:rsidR="009F097C" w:rsidRPr="009F097C" w:rsidRDefault="009F097C" w:rsidP="009F097C"/>
    <w:sectPr w:rsidR="009F097C" w:rsidRPr="009F097C" w:rsidSect="00535F66">
      <w:footerReference w:type="default" r:id="rId22"/>
      <w:pgSz w:w="11906" w:h="16838"/>
      <w:pgMar w:top="1134" w:right="1440" w:bottom="2233" w:left="1440" w:header="113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3D394" w14:textId="77777777" w:rsidR="006F26CA" w:rsidRDefault="006F26CA" w:rsidP="009F097C">
      <w:r>
        <w:separator/>
      </w:r>
    </w:p>
  </w:endnote>
  <w:endnote w:type="continuationSeparator" w:id="0">
    <w:p w14:paraId="75DCEF0A" w14:textId="77777777" w:rsidR="006F26CA" w:rsidRDefault="006F26CA" w:rsidP="009F0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EC17" w14:textId="2D7C8774" w:rsidR="00DC2143" w:rsidRPr="00DC2143" w:rsidRDefault="00DC2143" w:rsidP="00DC2143">
    <w:pPr>
      <w:pStyle w:val="Footer"/>
      <w:ind w:hanging="1418"/>
    </w:pPr>
    <w:r>
      <w:rPr>
        <w:noProof/>
      </w:rPr>
      <w:drawing>
        <wp:inline distT="0" distB="0" distL="0" distR="0" wp14:anchorId="1D6538E5" wp14:editId="6ED25A8F">
          <wp:extent cx="7616751" cy="1021080"/>
          <wp:effectExtent l="0" t="0" r="3810" b="7620"/>
          <wp:docPr id="1905060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97011" name="Picture 1014197011"/>
                  <pic:cNvPicPr/>
                </pic:nvPicPr>
                <pic:blipFill>
                  <a:blip r:embed="rId1">
                    <a:extLst>
                      <a:ext uri="{28A0092B-C50C-407E-A947-70E740481C1C}">
                        <a14:useLocalDpi xmlns:a14="http://schemas.microsoft.com/office/drawing/2010/main" val="0"/>
                      </a:ext>
                    </a:extLst>
                  </a:blip>
                  <a:stretch>
                    <a:fillRect/>
                  </a:stretch>
                </pic:blipFill>
                <pic:spPr>
                  <a:xfrm>
                    <a:off x="0" y="0"/>
                    <a:ext cx="7648303" cy="10253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12B63" w14:textId="77777777" w:rsidR="006F26CA" w:rsidRDefault="006F26CA" w:rsidP="009F097C">
      <w:r>
        <w:separator/>
      </w:r>
    </w:p>
  </w:footnote>
  <w:footnote w:type="continuationSeparator" w:id="0">
    <w:p w14:paraId="0E1E3205" w14:textId="77777777" w:rsidR="006F26CA" w:rsidRDefault="006F26CA" w:rsidP="009F09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3C7DCF"/>
    <w:multiLevelType w:val="hybridMultilevel"/>
    <w:tmpl w:val="A2067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7A7BA1"/>
    <w:multiLevelType w:val="hybridMultilevel"/>
    <w:tmpl w:val="24FAF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5700D8"/>
    <w:multiLevelType w:val="hybridMultilevel"/>
    <w:tmpl w:val="34E48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577CEC"/>
    <w:multiLevelType w:val="hybridMultilevel"/>
    <w:tmpl w:val="93A84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6014864">
    <w:abstractNumId w:val="2"/>
  </w:num>
  <w:num w:numId="2" w16cid:durableId="1742825616">
    <w:abstractNumId w:val="0"/>
  </w:num>
  <w:num w:numId="3" w16cid:durableId="1127818831">
    <w:abstractNumId w:val="3"/>
  </w:num>
  <w:num w:numId="4" w16cid:durableId="1349328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669"/>
    <w:rsid w:val="0009283A"/>
    <w:rsid w:val="000D07CF"/>
    <w:rsid w:val="001670D8"/>
    <w:rsid w:val="001F1489"/>
    <w:rsid w:val="001F734D"/>
    <w:rsid w:val="002250D3"/>
    <w:rsid w:val="0024489F"/>
    <w:rsid w:val="00296922"/>
    <w:rsid w:val="00326950"/>
    <w:rsid w:val="00426200"/>
    <w:rsid w:val="00483DB3"/>
    <w:rsid w:val="004C02C7"/>
    <w:rsid w:val="004F042F"/>
    <w:rsid w:val="00535F66"/>
    <w:rsid w:val="005E176B"/>
    <w:rsid w:val="005E2A54"/>
    <w:rsid w:val="005F3218"/>
    <w:rsid w:val="0063512B"/>
    <w:rsid w:val="00651D53"/>
    <w:rsid w:val="006F26CA"/>
    <w:rsid w:val="007202BA"/>
    <w:rsid w:val="007C18C2"/>
    <w:rsid w:val="00833F09"/>
    <w:rsid w:val="00882899"/>
    <w:rsid w:val="008B36FE"/>
    <w:rsid w:val="008F1532"/>
    <w:rsid w:val="008F4730"/>
    <w:rsid w:val="00924C00"/>
    <w:rsid w:val="00971C00"/>
    <w:rsid w:val="00974FBB"/>
    <w:rsid w:val="00981387"/>
    <w:rsid w:val="009F097C"/>
    <w:rsid w:val="00A526CD"/>
    <w:rsid w:val="00A6349F"/>
    <w:rsid w:val="00AA6669"/>
    <w:rsid w:val="00AE433D"/>
    <w:rsid w:val="00AF31A2"/>
    <w:rsid w:val="00B615D4"/>
    <w:rsid w:val="00B92CE8"/>
    <w:rsid w:val="00C1032A"/>
    <w:rsid w:val="00C1592E"/>
    <w:rsid w:val="00D1095B"/>
    <w:rsid w:val="00D4538D"/>
    <w:rsid w:val="00D90AF7"/>
    <w:rsid w:val="00DA77EF"/>
    <w:rsid w:val="00DC2143"/>
    <w:rsid w:val="00DF2618"/>
    <w:rsid w:val="00E15FB6"/>
    <w:rsid w:val="00E51030"/>
    <w:rsid w:val="00E632D7"/>
    <w:rsid w:val="00E72A24"/>
    <w:rsid w:val="00E72BCC"/>
    <w:rsid w:val="00E8518F"/>
    <w:rsid w:val="00EB587E"/>
    <w:rsid w:val="00EC31DB"/>
    <w:rsid w:val="00ED449C"/>
    <w:rsid w:val="00EE1E19"/>
    <w:rsid w:val="00F70351"/>
    <w:rsid w:val="00F72A82"/>
    <w:rsid w:val="00FA1FBC"/>
    <w:rsid w:val="00FA5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058E0"/>
  <w15:chartTrackingRefBased/>
  <w15:docId w15:val="{9B3CFEF9-67E3-4B3B-B5E6-323F39FF5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7C"/>
    <w:rPr>
      <w:rFonts w:ascii="Arial" w:hAnsi="Arial" w:cs="Arial"/>
      <w:color w:val="00211E"/>
      <w:sz w:val="22"/>
      <w:szCs w:val="22"/>
    </w:rPr>
  </w:style>
  <w:style w:type="paragraph" w:styleId="Heading1">
    <w:name w:val="heading 1"/>
    <w:basedOn w:val="Normal"/>
    <w:next w:val="Normal"/>
    <w:link w:val="Heading1Char"/>
    <w:uiPriority w:val="9"/>
    <w:qFormat/>
    <w:rsid w:val="009F097C"/>
    <w:pPr>
      <w:outlineLvl w:val="0"/>
    </w:pPr>
    <w:rPr>
      <w:sz w:val="72"/>
      <w:szCs w:val="72"/>
    </w:rPr>
  </w:style>
  <w:style w:type="paragraph" w:styleId="Heading2">
    <w:name w:val="heading 2"/>
    <w:basedOn w:val="Normal"/>
    <w:next w:val="Normal"/>
    <w:link w:val="Heading2Char"/>
    <w:uiPriority w:val="9"/>
    <w:unhideWhenUsed/>
    <w:qFormat/>
    <w:rsid w:val="009F097C"/>
    <w:pPr>
      <w:outlineLvl w:val="1"/>
    </w:pPr>
    <w:rPr>
      <w:rFonts w:ascii="Times New Roman" w:hAnsi="Times New Roman" w:cs="Times New Roman"/>
      <w:sz w:val="36"/>
      <w:szCs w:val="36"/>
    </w:rPr>
  </w:style>
  <w:style w:type="paragraph" w:styleId="Heading3">
    <w:name w:val="heading 3"/>
    <w:basedOn w:val="Normal"/>
    <w:next w:val="Normal"/>
    <w:link w:val="Heading3Char"/>
    <w:uiPriority w:val="9"/>
    <w:unhideWhenUsed/>
    <w:qFormat/>
    <w:rsid w:val="00DA77EF"/>
    <w:pPr>
      <w:outlineLvl w:val="2"/>
    </w:pPr>
    <w:rPr>
      <w:b/>
      <w:bCs/>
    </w:rPr>
  </w:style>
  <w:style w:type="paragraph" w:styleId="Heading4">
    <w:name w:val="heading 4"/>
    <w:basedOn w:val="Normal"/>
    <w:next w:val="Normal"/>
    <w:link w:val="Heading4Char"/>
    <w:uiPriority w:val="9"/>
    <w:semiHidden/>
    <w:unhideWhenUsed/>
    <w:rsid w:val="009F09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09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09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09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09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09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97C"/>
    <w:rPr>
      <w:rFonts w:ascii="Arial" w:hAnsi="Arial" w:cs="Arial"/>
      <w:color w:val="00211E"/>
      <w:sz w:val="72"/>
      <w:szCs w:val="72"/>
    </w:rPr>
  </w:style>
  <w:style w:type="character" w:customStyle="1" w:styleId="Heading2Char">
    <w:name w:val="Heading 2 Char"/>
    <w:basedOn w:val="DefaultParagraphFont"/>
    <w:link w:val="Heading2"/>
    <w:uiPriority w:val="9"/>
    <w:rsid w:val="009F097C"/>
    <w:rPr>
      <w:rFonts w:ascii="Times New Roman" w:hAnsi="Times New Roman" w:cs="Times New Roman"/>
      <w:color w:val="00211E"/>
      <w:sz w:val="36"/>
      <w:szCs w:val="36"/>
    </w:rPr>
  </w:style>
  <w:style w:type="character" w:customStyle="1" w:styleId="Heading3Char">
    <w:name w:val="Heading 3 Char"/>
    <w:basedOn w:val="DefaultParagraphFont"/>
    <w:link w:val="Heading3"/>
    <w:uiPriority w:val="9"/>
    <w:rsid w:val="00DA77EF"/>
    <w:rPr>
      <w:rFonts w:ascii="Arial" w:hAnsi="Arial" w:cs="Arial"/>
      <w:b/>
      <w:bCs/>
      <w:color w:val="00211E"/>
      <w:sz w:val="22"/>
      <w:szCs w:val="22"/>
    </w:rPr>
  </w:style>
  <w:style w:type="character" w:customStyle="1" w:styleId="Heading4Char">
    <w:name w:val="Heading 4 Char"/>
    <w:basedOn w:val="DefaultParagraphFont"/>
    <w:link w:val="Heading4"/>
    <w:uiPriority w:val="9"/>
    <w:semiHidden/>
    <w:rsid w:val="009F09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09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09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09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09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097C"/>
    <w:rPr>
      <w:rFonts w:eastAsiaTheme="majorEastAsia" w:cstheme="majorBidi"/>
      <w:color w:val="272727" w:themeColor="text1" w:themeTint="D8"/>
    </w:rPr>
  </w:style>
  <w:style w:type="paragraph" w:styleId="Title">
    <w:name w:val="Title"/>
    <w:basedOn w:val="Normal"/>
    <w:next w:val="Normal"/>
    <w:link w:val="TitleChar"/>
    <w:uiPriority w:val="10"/>
    <w:rsid w:val="009F09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09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9F09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09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9F097C"/>
    <w:pPr>
      <w:spacing w:before="160"/>
      <w:jc w:val="center"/>
    </w:pPr>
    <w:rPr>
      <w:i/>
      <w:iCs/>
      <w:color w:val="404040" w:themeColor="text1" w:themeTint="BF"/>
    </w:rPr>
  </w:style>
  <w:style w:type="character" w:customStyle="1" w:styleId="QuoteChar">
    <w:name w:val="Quote Char"/>
    <w:basedOn w:val="DefaultParagraphFont"/>
    <w:link w:val="Quote"/>
    <w:uiPriority w:val="29"/>
    <w:rsid w:val="009F097C"/>
    <w:rPr>
      <w:i/>
      <w:iCs/>
      <w:color w:val="404040" w:themeColor="text1" w:themeTint="BF"/>
    </w:rPr>
  </w:style>
  <w:style w:type="paragraph" w:styleId="ListParagraph">
    <w:name w:val="List Paragraph"/>
    <w:basedOn w:val="Normal"/>
    <w:uiPriority w:val="34"/>
    <w:rsid w:val="009F097C"/>
    <w:pPr>
      <w:ind w:left="720"/>
      <w:contextualSpacing/>
    </w:pPr>
  </w:style>
  <w:style w:type="character" w:styleId="IntenseEmphasis">
    <w:name w:val="Intense Emphasis"/>
    <w:basedOn w:val="DefaultParagraphFont"/>
    <w:uiPriority w:val="21"/>
    <w:rsid w:val="009F097C"/>
    <w:rPr>
      <w:i/>
      <w:iCs/>
      <w:color w:val="0F4761" w:themeColor="accent1" w:themeShade="BF"/>
    </w:rPr>
  </w:style>
  <w:style w:type="paragraph" w:styleId="IntenseQuote">
    <w:name w:val="Intense Quote"/>
    <w:basedOn w:val="Normal"/>
    <w:next w:val="Normal"/>
    <w:link w:val="IntenseQuoteChar"/>
    <w:uiPriority w:val="30"/>
    <w:rsid w:val="009F09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097C"/>
    <w:rPr>
      <w:i/>
      <w:iCs/>
      <w:color w:val="0F4761" w:themeColor="accent1" w:themeShade="BF"/>
    </w:rPr>
  </w:style>
  <w:style w:type="character" w:styleId="IntenseReference">
    <w:name w:val="Intense Reference"/>
    <w:basedOn w:val="DefaultParagraphFont"/>
    <w:uiPriority w:val="32"/>
    <w:rsid w:val="009F097C"/>
    <w:rPr>
      <w:b/>
      <w:bCs/>
      <w:smallCaps/>
      <w:color w:val="0F4761" w:themeColor="accent1" w:themeShade="BF"/>
      <w:spacing w:val="5"/>
    </w:rPr>
  </w:style>
  <w:style w:type="paragraph" w:styleId="Header">
    <w:name w:val="header"/>
    <w:basedOn w:val="Normal"/>
    <w:link w:val="HeaderChar"/>
    <w:uiPriority w:val="99"/>
    <w:unhideWhenUsed/>
    <w:rsid w:val="009F0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97C"/>
  </w:style>
  <w:style w:type="paragraph" w:styleId="Footer">
    <w:name w:val="footer"/>
    <w:basedOn w:val="Normal"/>
    <w:link w:val="FooterChar"/>
    <w:uiPriority w:val="99"/>
    <w:unhideWhenUsed/>
    <w:rsid w:val="009F0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97C"/>
  </w:style>
  <w:style w:type="table" w:styleId="TableGrid">
    <w:name w:val="Table Grid"/>
    <w:basedOn w:val="TableNormal"/>
    <w:uiPriority w:val="39"/>
    <w:rsid w:val="009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A77EF"/>
    <w:rPr>
      <w:sz w:val="18"/>
      <w:szCs w:val="18"/>
    </w:rPr>
  </w:style>
  <w:style w:type="character" w:customStyle="1" w:styleId="ky2igmncmogjharherah">
    <w:name w:val="ky2igmncmogjharherah"/>
    <w:basedOn w:val="DefaultParagraphFont"/>
    <w:rsid w:val="00AF31A2"/>
  </w:style>
  <w:style w:type="character" w:styleId="Hyperlink">
    <w:name w:val="Hyperlink"/>
    <w:basedOn w:val="DefaultParagraphFont"/>
    <w:uiPriority w:val="99"/>
    <w:unhideWhenUsed/>
    <w:rsid w:val="007202BA"/>
    <w:rPr>
      <w:color w:val="467886" w:themeColor="hyperlink"/>
      <w:u w:val="single"/>
    </w:rPr>
  </w:style>
  <w:style w:type="character" w:styleId="UnresolvedMention">
    <w:name w:val="Unresolved Mention"/>
    <w:basedOn w:val="DefaultParagraphFont"/>
    <w:uiPriority w:val="99"/>
    <w:semiHidden/>
    <w:unhideWhenUsed/>
    <w:rsid w:val="007202BA"/>
    <w:rPr>
      <w:color w:val="605E5C"/>
      <w:shd w:val="clear" w:color="auto" w:fill="E1DFDD"/>
    </w:rPr>
  </w:style>
  <w:style w:type="character" w:styleId="FollowedHyperlink">
    <w:name w:val="FollowedHyperlink"/>
    <w:basedOn w:val="DefaultParagraphFont"/>
    <w:uiPriority w:val="99"/>
    <w:semiHidden/>
    <w:unhideWhenUsed/>
    <w:rsid w:val="00FA576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07531">
      <w:bodyDiv w:val="1"/>
      <w:marLeft w:val="0"/>
      <w:marRight w:val="0"/>
      <w:marTop w:val="0"/>
      <w:marBottom w:val="0"/>
      <w:divBdr>
        <w:top w:val="none" w:sz="0" w:space="0" w:color="auto"/>
        <w:left w:val="none" w:sz="0" w:space="0" w:color="auto"/>
        <w:bottom w:val="none" w:sz="0" w:space="0" w:color="auto"/>
        <w:right w:val="none" w:sz="0" w:space="0" w:color="auto"/>
      </w:divBdr>
    </w:div>
    <w:div w:id="132452770">
      <w:bodyDiv w:val="1"/>
      <w:marLeft w:val="0"/>
      <w:marRight w:val="0"/>
      <w:marTop w:val="0"/>
      <w:marBottom w:val="0"/>
      <w:divBdr>
        <w:top w:val="none" w:sz="0" w:space="0" w:color="auto"/>
        <w:left w:val="none" w:sz="0" w:space="0" w:color="auto"/>
        <w:bottom w:val="none" w:sz="0" w:space="0" w:color="auto"/>
        <w:right w:val="none" w:sz="0" w:space="0" w:color="auto"/>
      </w:divBdr>
    </w:div>
    <w:div w:id="310989655">
      <w:bodyDiv w:val="1"/>
      <w:marLeft w:val="0"/>
      <w:marRight w:val="0"/>
      <w:marTop w:val="0"/>
      <w:marBottom w:val="0"/>
      <w:divBdr>
        <w:top w:val="none" w:sz="0" w:space="0" w:color="auto"/>
        <w:left w:val="none" w:sz="0" w:space="0" w:color="auto"/>
        <w:bottom w:val="none" w:sz="0" w:space="0" w:color="auto"/>
        <w:right w:val="none" w:sz="0" w:space="0" w:color="auto"/>
      </w:divBdr>
    </w:div>
    <w:div w:id="585455428">
      <w:bodyDiv w:val="1"/>
      <w:marLeft w:val="0"/>
      <w:marRight w:val="0"/>
      <w:marTop w:val="0"/>
      <w:marBottom w:val="0"/>
      <w:divBdr>
        <w:top w:val="none" w:sz="0" w:space="0" w:color="auto"/>
        <w:left w:val="none" w:sz="0" w:space="0" w:color="auto"/>
        <w:bottom w:val="none" w:sz="0" w:space="0" w:color="auto"/>
        <w:right w:val="none" w:sz="0" w:space="0" w:color="auto"/>
      </w:divBdr>
    </w:div>
    <w:div w:id="722825060">
      <w:bodyDiv w:val="1"/>
      <w:marLeft w:val="0"/>
      <w:marRight w:val="0"/>
      <w:marTop w:val="0"/>
      <w:marBottom w:val="0"/>
      <w:divBdr>
        <w:top w:val="none" w:sz="0" w:space="0" w:color="auto"/>
        <w:left w:val="none" w:sz="0" w:space="0" w:color="auto"/>
        <w:bottom w:val="none" w:sz="0" w:space="0" w:color="auto"/>
        <w:right w:val="none" w:sz="0" w:space="0" w:color="auto"/>
      </w:divBdr>
    </w:div>
    <w:div w:id="819884908">
      <w:bodyDiv w:val="1"/>
      <w:marLeft w:val="0"/>
      <w:marRight w:val="0"/>
      <w:marTop w:val="0"/>
      <w:marBottom w:val="0"/>
      <w:divBdr>
        <w:top w:val="none" w:sz="0" w:space="0" w:color="auto"/>
        <w:left w:val="none" w:sz="0" w:space="0" w:color="auto"/>
        <w:bottom w:val="none" w:sz="0" w:space="0" w:color="auto"/>
        <w:right w:val="none" w:sz="0" w:space="0" w:color="auto"/>
      </w:divBdr>
    </w:div>
    <w:div w:id="1197695786">
      <w:bodyDiv w:val="1"/>
      <w:marLeft w:val="0"/>
      <w:marRight w:val="0"/>
      <w:marTop w:val="0"/>
      <w:marBottom w:val="0"/>
      <w:divBdr>
        <w:top w:val="none" w:sz="0" w:space="0" w:color="auto"/>
        <w:left w:val="none" w:sz="0" w:space="0" w:color="auto"/>
        <w:bottom w:val="none" w:sz="0" w:space="0" w:color="auto"/>
        <w:right w:val="none" w:sz="0" w:space="0" w:color="auto"/>
      </w:divBdr>
    </w:div>
    <w:div w:id="1199204259">
      <w:bodyDiv w:val="1"/>
      <w:marLeft w:val="0"/>
      <w:marRight w:val="0"/>
      <w:marTop w:val="0"/>
      <w:marBottom w:val="0"/>
      <w:divBdr>
        <w:top w:val="none" w:sz="0" w:space="0" w:color="auto"/>
        <w:left w:val="none" w:sz="0" w:space="0" w:color="auto"/>
        <w:bottom w:val="none" w:sz="0" w:space="0" w:color="auto"/>
        <w:right w:val="none" w:sz="0" w:space="0" w:color="auto"/>
      </w:divBdr>
    </w:div>
    <w:div w:id="1256399847">
      <w:bodyDiv w:val="1"/>
      <w:marLeft w:val="0"/>
      <w:marRight w:val="0"/>
      <w:marTop w:val="0"/>
      <w:marBottom w:val="0"/>
      <w:divBdr>
        <w:top w:val="none" w:sz="0" w:space="0" w:color="auto"/>
        <w:left w:val="none" w:sz="0" w:space="0" w:color="auto"/>
        <w:bottom w:val="none" w:sz="0" w:space="0" w:color="auto"/>
        <w:right w:val="none" w:sz="0" w:space="0" w:color="auto"/>
      </w:divBdr>
    </w:div>
    <w:div w:id="1264998054">
      <w:bodyDiv w:val="1"/>
      <w:marLeft w:val="0"/>
      <w:marRight w:val="0"/>
      <w:marTop w:val="0"/>
      <w:marBottom w:val="0"/>
      <w:divBdr>
        <w:top w:val="none" w:sz="0" w:space="0" w:color="auto"/>
        <w:left w:val="none" w:sz="0" w:space="0" w:color="auto"/>
        <w:bottom w:val="none" w:sz="0" w:space="0" w:color="auto"/>
        <w:right w:val="none" w:sz="0" w:space="0" w:color="auto"/>
      </w:divBdr>
    </w:div>
    <w:div w:id="1500466908">
      <w:bodyDiv w:val="1"/>
      <w:marLeft w:val="0"/>
      <w:marRight w:val="0"/>
      <w:marTop w:val="0"/>
      <w:marBottom w:val="0"/>
      <w:divBdr>
        <w:top w:val="none" w:sz="0" w:space="0" w:color="auto"/>
        <w:left w:val="none" w:sz="0" w:space="0" w:color="auto"/>
        <w:bottom w:val="none" w:sz="0" w:space="0" w:color="auto"/>
        <w:right w:val="none" w:sz="0" w:space="0" w:color="auto"/>
      </w:divBdr>
    </w:div>
    <w:div w:id="1716811831">
      <w:bodyDiv w:val="1"/>
      <w:marLeft w:val="0"/>
      <w:marRight w:val="0"/>
      <w:marTop w:val="0"/>
      <w:marBottom w:val="0"/>
      <w:divBdr>
        <w:top w:val="none" w:sz="0" w:space="0" w:color="auto"/>
        <w:left w:val="none" w:sz="0" w:space="0" w:color="auto"/>
        <w:bottom w:val="none" w:sz="0" w:space="0" w:color="auto"/>
        <w:right w:val="none" w:sz="0" w:space="0" w:color="auto"/>
      </w:divBdr>
    </w:div>
    <w:div w:id="1894852277">
      <w:bodyDiv w:val="1"/>
      <w:marLeft w:val="0"/>
      <w:marRight w:val="0"/>
      <w:marTop w:val="0"/>
      <w:marBottom w:val="0"/>
      <w:divBdr>
        <w:top w:val="none" w:sz="0" w:space="0" w:color="auto"/>
        <w:left w:val="none" w:sz="0" w:space="0" w:color="auto"/>
        <w:bottom w:val="none" w:sz="0" w:space="0" w:color="auto"/>
        <w:right w:val="none" w:sz="0" w:space="0" w:color="auto"/>
      </w:divBdr>
    </w:div>
    <w:div w:id="1894997619">
      <w:bodyDiv w:val="1"/>
      <w:marLeft w:val="0"/>
      <w:marRight w:val="0"/>
      <w:marTop w:val="0"/>
      <w:marBottom w:val="0"/>
      <w:divBdr>
        <w:top w:val="none" w:sz="0" w:space="0" w:color="auto"/>
        <w:left w:val="none" w:sz="0" w:space="0" w:color="auto"/>
        <w:bottom w:val="none" w:sz="0" w:space="0" w:color="auto"/>
        <w:right w:val="none" w:sz="0" w:space="0" w:color="auto"/>
      </w:divBdr>
    </w:div>
    <w:div w:id="1939632584">
      <w:bodyDiv w:val="1"/>
      <w:marLeft w:val="0"/>
      <w:marRight w:val="0"/>
      <w:marTop w:val="0"/>
      <w:marBottom w:val="0"/>
      <w:divBdr>
        <w:top w:val="none" w:sz="0" w:space="0" w:color="auto"/>
        <w:left w:val="none" w:sz="0" w:space="0" w:color="auto"/>
        <w:bottom w:val="none" w:sz="0" w:space="0" w:color="auto"/>
        <w:right w:val="none" w:sz="0" w:space="0" w:color="auto"/>
      </w:divBdr>
    </w:div>
    <w:div w:id="2003311971">
      <w:bodyDiv w:val="1"/>
      <w:marLeft w:val="0"/>
      <w:marRight w:val="0"/>
      <w:marTop w:val="0"/>
      <w:marBottom w:val="0"/>
      <w:divBdr>
        <w:top w:val="none" w:sz="0" w:space="0" w:color="auto"/>
        <w:left w:val="none" w:sz="0" w:space="0" w:color="auto"/>
        <w:bottom w:val="none" w:sz="0" w:space="0" w:color="auto"/>
        <w:right w:val="none" w:sz="0" w:space="0" w:color="auto"/>
      </w:divBdr>
    </w:div>
    <w:div w:id="2040665568">
      <w:bodyDiv w:val="1"/>
      <w:marLeft w:val="0"/>
      <w:marRight w:val="0"/>
      <w:marTop w:val="0"/>
      <w:marBottom w:val="0"/>
      <w:divBdr>
        <w:top w:val="none" w:sz="0" w:space="0" w:color="auto"/>
        <w:left w:val="none" w:sz="0" w:space="0" w:color="auto"/>
        <w:bottom w:val="none" w:sz="0" w:space="0" w:color="auto"/>
        <w:right w:val="none" w:sz="0" w:space="0" w:color="auto"/>
      </w:divBdr>
    </w:div>
    <w:div w:id="204840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robynbrown.com.au/" TargetMode="External"/><Relationship Id="rId3" Type="http://schemas.openxmlformats.org/officeDocument/2006/relationships/styles" Target="styles.xml"/><Relationship Id="rId21" Type="http://schemas.openxmlformats.org/officeDocument/2006/relationships/hyperlink" Target="https://www.youtube.com/@robynbrown4495/videos" TargetMode="External"/><Relationship Id="rId7" Type="http://schemas.openxmlformats.org/officeDocument/2006/relationships/endnotes" Target="endnotes.xml"/><Relationship Id="rId12" Type="http://schemas.openxmlformats.org/officeDocument/2006/relationships/hyperlink" Target="https://drive.google.com/drive/folders/1HzR2jgWr1ctNZCuMH_HVfss2KOZcOKl_?usp=sharin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instagram.com/robynbrownmus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ecTleqT9f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youtube.com/watch?v=uQ5opRek3Wc" TargetMode="External"/><Relationship Id="rId19" Type="http://schemas.openxmlformats.org/officeDocument/2006/relationships/hyperlink" Target="https://www.facebook.com/RobynBrownMusic/" TargetMode="External"/><Relationship Id="rId4" Type="http://schemas.openxmlformats.org/officeDocument/2006/relationships/settings" Target="settings.xml"/><Relationship Id="rId9" Type="http://schemas.openxmlformats.org/officeDocument/2006/relationships/hyperlink" Target="https://drive.google.com/drive/folders/1HzR2jgWr1ctNZCuMH_HVfss2KOZcOKl_?usp=sharing" TargetMode="Externa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Touring%20Services\Touring%20and%20Engagement\Resources\QTouring_Template_MarketingKit_202407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AAF4A-A9FF-8148-8451-86F17B95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QTouring_Template_MarketingKit_20240714.dotx</Template>
  <TotalTime>315</TotalTime>
  <Pages>6</Pages>
  <Words>1553</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Southey</dc:creator>
  <cp:keywords/>
  <dc:description/>
  <cp:lastModifiedBy>Robyn Brown</cp:lastModifiedBy>
  <cp:revision>13</cp:revision>
  <cp:lastPrinted>2024-07-14T00:17:00Z</cp:lastPrinted>
  <dcterms:created xsi:type="dcterms:W3CDTF">2025-07-01T11:19:00Z</dcterms:created>
  <dcterms:modified xsi:type="dcterms:W3CDTF">2025-09-02T11:46:00Z</dcterms:modified>
</cp:coreProperties>
</file>